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="-275" w:tblpY="2131"/>
        <w:tblW w:w="5704" w:type="pct"/>
        <w:tblLayout w:type="fixed"/>
        <w:tblLook w:val="0420" w:firstRow="1" w:lastRow="0" w:firstColumn="0" w:lastColumn="0" w:noHBand="0" w:noVBand="1"/>
      </w:tblPr>
      <w:tblGrid>
        <w:gridCol w:w="1431"/>
        <w:gridCol w:w="59"/>
        <w:gridCol w:w="123"/>
        <w:gridCol w:w="347"/>
        <w:gridCol w:w="283"/>
        <w:gridCol w:w="1081"/>
        <w:gridCol w:w="275"/>
        <w:gridCol w:w="145"/>
        <w:gridCol w:w="13"/>
        <w:gridCol w:w="202"/>
        <w:gridCol w:w="991"/>
        <w:gridCol w:w="907"/>
        <w:gridCol w:w="532"/>
        <w:gridCol w:w="903"/>
        <w:gridCol w:w="7"/>
        <w:gridCol w:w="549"/>
        <w:gridCol w:w="1332"/>
        <w:gridCol w:w="1806"/>
      </w:tblGrid>
      <w:tr w:rsidR="007322C9" w:rsidRPr="009F59B8" w14:paraId="53B9F2CE" w14:textId="77777777" w:rsidTr="00D50D41">
        <w:trPr>
          <w:gridAfter w:val="12"/>
          <w:wAfter w:w="3487" w:type="pct"/>
          <w:trHeight w:hRule="exact" w:val="432"/>
        </w:trPr>
        <w:tc>
          <w:tcPr>
            <w:tcW w:w="1513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9C3C17" w14:textId="4A578C56" w:rsidR="007322C9" w:rsidRPr="003762B9" w:rsidRDefault="007322C9" w:rsidP="00DA6EB1">
            <w:pPr>
              <w:rPr>
                <w:rFonts w:ascii="Arial" w:hAnsi="Arial" w:cs="Arial"/>
                <w:b/>
              </w:rPr>
            </w:pPr>
            <w:r w:rsidRPr="003762B9">
              <w:rPr>
                <w:rFonts w:ascii="Arial" w:hAnsi="Arial" w:cs="Arial"/>
                <w:b/>
              </w:rPr>
              <w:t xml:space="preserve">LISTENER: </w:t>
            </w:r>
          </w:p>
        </w:tc>
      </w:tr>
      <w:tr w:rsidR="006A4CB2" w:rsidRPr="009F59B8" w14:paraId="0F10A8FC" w14:textId="77777777" w:rsidTr="006A4CB2">
        <w:trPr>
          <w:trHeight w:hRule="exact" w:val="432"/>
        </w:trPr>
        <w:tc>
          <w:tcPr>
            <w:tcW w:w="1021" w:type="pct"/>
            <w:gridSpan w:val="5"/>
          </w:tcPr>
          <w:p w14:paraId="1FA4A85F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Application Date</w:t>
            </w:r>
          </w:p>
        </w:tc>
        <w:tc>
          <w:tcPr>
            <w:tcW w:w="1232" w:type="pct"/>
            <w:gridSpan w:val="6"/>
          </w:tcPr>
          <w:p w14:paraId="0ADC0EB2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5" w:type="pct"/>
            <w:gridSpan w:val="2"/>
          </w:tcPr>
          <w:p w14:paraId="372C6F66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Birth Date</w:t>
            </w:r>
          </w:p>
        </w:tc>
        <w:tc>
          <w:tcPr>
            <w:tcW w:w="2092" w:type="pct"/>
            <w:gridSpan w:val="5"/>
          </w:tcPr>
          <w:p w14:paraId="3EBA6064" w14:textId="6437CE45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22C9" w:rsidRPr="009F59B8" w14:paraId="0B882F48" w14:textId="77777777" w:rsidTr="006A4CB2">
        <w:trPr>
          <w:trHeight w:hRule="exact" w:val="432"/>
        </w:trPr>
        <w:sdt>
          <w:sdtPr>
            <w:rPr>
              <w:rFonts w:ascii="Arial" w:hAnsi="Arial" w:cs="Arial"/>
              <w:sz w:val="24"/>
              <w:szCs w:val="24"/>
            </w:rPr>
            <w:id w:val="1621259925"/>
            <w:placeholder>
              <w:docPart w:val="DDF8A49B069B4F7FA3317F47F39DC1FE"/>
            </w:placeholder>
            <w:temporary/>
            <w:showingPlcHdr/>
            <w15:appearance w15:val="hidden"/>
          </w:sdtPr>
          <w:sdtContent>
            <w:tc>
              <w:tcPr>
                <w:tcW w:w="651" w:type="pct"/>
              </w:tcPr>
              <w:p w14:paraId="0D2F780F" w14:textId="77777777" w:rsidR="007322C9" w:rsidRPr="009F59B8" w:rsidRDefault="007322C9" w:rsidP="00DA6EB1">
                <w:pPr>
                  <w:widowControl w:val="0"/>
                  <w:rPr>
                    <w:rFonts w:ascii="Arial" w:hAnsi="Arial" w:cs="Arial"/>
                    <w:sz w:val="24"/>
                    <w:szCs w:val="24"/>
                  </w:rPr>
                </w:pPr>
                <w:r w:rsidRPr="009F59B8">
                  <w:rPr>
                    <w:rFonts w:ascii="Arial" w:hAnsi="Arial" w:cs="Arial"/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1602" w:type="pct"/>
            <w:gridSpan w:val="10"/>
          </w:tcPr>
          <w:p w14:paraId="711D86E0" w14:textId="77777777" w:rsidR="007322C9" w:rsidRPr="009F59B8" w:rsidRDefault="007322C9" w:rsidP="00DA6EB1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5" w:type="pct"/>
            <w:gridSpan w:val="2"/>
          </w:tcPr>
          <w:p w14:paraId="14CC3EC2" w14:textId="77777777" w:rsidR="007322C9" w:rsidRPr="009F59B8" w:rsidRDefault="007322C9" w:rsidP="00DA6EB1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Last Name</w:t>
            </w:r>
          </w:p>
        </w:tc>
        <w:tc>
          <w:tcPr>
            <w:tcW w:w="2092" w:type="pct"/>
            <w:gridSpan w:val="5"/>
          </w:tcPr>
          <w:p w14:paraId="7A9043DB" w14:textId="77777777" w:rsidR="007322C9" w:rsidRPr="009F59B8" w:rsidRDefault="007322C9" w:rsidP="00DA6EB1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22C9" w:rsidRPr="009F59B8" w14:paraId="27E374D6" w14:textId="77777777" w:rsidTr="003762B9">
        <w:trPr>
          <w:trHeight w:hRule="exact" w:val="432"/>
        </w:trPr>
        <w:sdt>
          <w:sdtPr>
            <w:rPr>
              <w:rFonts w:ascii="Arial" w:hAnsi="Arial" w:cs="Arial"/>
              <w:sz w:val="24"/>
              <w:szCs w:val="24"/>
            </w:rPr>
            <w:id w:val="572943512"/>
            <w:placeholder>
              <w:docPart w:val="8D34AA1769594F7A94DF83722BCB59A8"/>
            </w:placeholder>
            <w:temporary/>
            <w:showingPlcHdr/>
            <w15:appearance w15:val="hidden"/>
          </w:sdtPr>
          <w:sdtContent>
            <w:tc>
              <w:tcPr>
                <w:tcW w:w="892" w:type="pct"/>
                <w:gridSpan w:val="4"/>
              </w:tcPr>
              <w:p w14:paraId="028AA76A" w14:textId="77777777" w:rsidR="007322C9" w:rsidRPr="009F59B8" w:rsidRDefault="007322C9" w:rsidP="00DA6EB1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9F59B8">
                  <w:rPr>
                    <w:rFonts w:ascii="Arial" w:hAnsi="Arial" w:cs="Arial"/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4108" w:type="pct"/>
            <w:gridSpan w:val="14"/>
            <w:tcBorders>
              <w:top w:val="single" w:sz="4" w:space="0" w:color="155078" w:themeColor="accent1"/>
            </w:tcBorders>
          </w:tcPr>
          <w:p w14:paraId="1C454136" w14:textId="77777777" w:rsidR="007322C9" w:rsidRPr="009F59B8" w:rsidRDefault="007322C9" w:rsidP="00DA6EB1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22C9" w:rsidRPr="009F59B8" w14:paraId="21D742FA" w14:textId="77777777" w:rsidTr="003762B9">
        <w:trPr>
          <w:trHeight w:hRule="exact" w:val="432"/>
        </w:trPr>
        <w:sdt>
          <w:sdtPr>
            <w:rPr>
              <w:rFonts w:ascii="Arial" w:hAnsi="Arial" w:cs="Arial"/>
              <w:sz w:val="24"/>
              <w:szCs w:val="24"/>
            </w:rPr>
            <w:id w:val="-521243642"/>
            <w:placeholder>
              <w:docPart w:val="9CE0B4E9A0DD443681CBAD3E8BE54A83"/>
            </w:placeholder>
            <w:temporary/>
            <w:showingPlcHdr/>
            <w15:appearance w15:val="hidden"/>
          </w:sdtPr>
          <w:sdtContent>
            <w:tc>
              <w:tcPr>
                <w:tcW w:w="892" w:type="pct"/>
                <w:gridSpan w:val="4"/>
              </w:tcPr>
              <w:p w14:paraId="5C05F368" w14:textId="77777777" w:rsidR="007322C9" w:rsidRPr="009F59B8" w:rsidRDefault="007322C9" w:rsidP="00DA6EB1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9F59B8">
                  <w:rPr>
                    <w:rFonts w:ascii="Arial" w:hAnsi="Arial" w:cs="Arial"/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4108" w:type="pct"/>
            <w:gridSpan w:val="14"/>
          </w:tcPr>
          <w:p w14:paraId="6B57C96D" w14:textId="77777777" w:rsidR="007322C9" w:rsidRPr="009F59B8" w:rsidRDefault="007322C9" w:rsidP="00DA6EB1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22C9" w:rsidRPr="009F59B8" w14:paraId="34594BE9" w14:textId="77777777" w:rsidTr="006A4CB2">
        <w:trPr>
          <w:trHeight w:hRule="exact" w:val="432"/>
        </w:trPr>
        <w:tc>
          <w:tcPr>
            <w:tcW w:w="892" w:type="pct"/>
            <w:gridSpan w:val="4"/>
          </w:tcPr>
          <w:p w14:paraId="5A312558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Primary Phone</w:t>
            </w:r>
          </w:p>
        </w:tc>
        <w:tc>
          <w:tcPr>
            <w:tcW w:w="910" w:type="pct"/>
            <w:gridSpan w:val="6"/>
          </w:tcPr>
          <w:p w14:paraId="2A728779" w14:textId="77777777" w:rsidR="007322C9" w:rsidRPr="009F59B8" w:rsidRDefault="007322C9" w:rsidP="00DA6EB1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1" w:type="pct"/>
          </w:tcPr>
          <w:p w14:paraId="06C3F305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2747" w:type="pct"/>
            <w:gridSpan w:val="7"/>
          </w:tcPr>
          <w:p w14:paraId="264EB3ED" w14:textId="77777777" w:rsidR="007322C9" w:rsidRPr="009F59B8" w:rsidRDefault="007322C9" w:rsidP="00DA6EB1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4CB2" w:rsidRPr="009F59B8" w14:paraId="033E5715" w14:textId="77777777" w:rsidTr="006A4CB2">
        <w:trPr>
          <w:trHeight w:val="576"/>
        </w:trPr>
        <w:tc>
          <w:tcPr>
            <w:tcW w:w="892" w:type="pct"/>
            <w:gridSpan w:val="4"/>
          </w:tcPr>
          <w:p w14:paraId="60C2080D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County</w:t>
            </w:r>
          </w:p>
        </w:tc>
        <w:tc>
          <w:tcPr>
            <w:tcW w:w="1361" w:type="pct"/>
            <w:gridSpan w:val="7"/>
          </w:tcPr>
          <w:p w14:paraId="0EBBD5D5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5" w:type="pct"/>
            <w:gridSpan w:val="2"/>
          </w:tcPr>
          <w:p w14:paraId="57071090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 xml:space="preserve">Gender  </w:t>
            </w:r>
          </w:p>
        </w:tc>
        <w:tc>
          <w:tcPr>
            <w:tcW w:w="664" w:type="pct"/>
            <w:gridSpan w:val="3"/>
          </w:tcPr>
          <w:p w14:paraId="45134964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Female</w:t>
            </w:r>
          </w:p>
          <w:p w14:paraId="0FF35C72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Male</w:t>
            </w:r>
          </w:p>
        </w:tc>
        <w:tc>
          <w:tcPr>
            <w:tcW w:w="606" w:type="pct"/>
          </w:tcPr>
          <w:p w14:paraId="062E3019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Veteran</w:t>
            </w:r>
          </w:p>
        </w:tc>
        <w:tc>
          <w:tcPr>
            <w:tcW w:w="822" w:type="pct"/>
          </w:tcPr>
          <w:p w14:paraId="34F7E8C7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Yes</w:t>
            </w:r>
          </w:p>
          <w:p w14:paraId="25A9EEE4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No</w:t>
            </w:r>
          </w:p>
        </w:tc>
      </w:tr>
      <w:tr w:rsidR="007322C9" w:rsidRPr="009F59B8" w14:paraId="5393C151" w14:textId="77777777" w:rsidTr="00947013">
        <w:trPr>
          <w:trHeight w:hRule="exact" w:val="648"/>
        </w:trPr>
        <w:tc>
          <w:tcPr>
            <w:tcW w:w="892" w:type="pct"/>
            <w:gridSpan w:val="4"/>
          </w:tcPr>
          <w:p w14:paraId="099F613A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Race</w:t>
            </w:r>
          </w:p>
        </w:tc>
        <w:tc>
          <w:tcPr>
            <w:tcW w:w="4108" w:type="pct"/>
            <w:gridSpan w:val="14"/>
          </w:tcPr>
          <w:p w14:paraId="4261A213" w14:textId="43465E58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 Caucasian</w:t>
            </w:r>
            <w:r w:rsidR="00475B97">
              <w:rPr>
                <w:rFonts w:ascii="Arial" w:hAnsi="Arial" w:cs="Arial"/>
                <w:sz w:val="24"/>
                <w:szCs w:val="24"/>
              </w:rPr>
              <w:t xml:space="preserve">                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Black or African American                 </w:t>
            </w:r>
            <w:r w:rsidR="00475B97"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 Asian</w:t>
            </w:r>
          </w:p>
          <w:p w14:paraId="36937F9F" w14:textId="05F9F198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 Hispanic or Latino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5B9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American Indian or Alaska Native    </w:t>
            </w:r>
            <w:r w:rsidR="00475B97"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Other</w:t>
            </w:r>
          </w:p>
        </w:tc>
      </w:tr>
      <w:tr w:rsidR="007322C9" w:rsidRPr="009F59B8" w14:paraId="5D03F326" w14:textId="77777777" w:rsidTr="003762B9">
        <w:trPr>
          <w:trHeight w:hRule="exact" w:val="648"/>
        </w:trPr>
        <w:tc>
          <w:tcPr>
            <w:tcW w:w="1021" w:type="pct"/>
            <w:gridSpan w:val="5"/>
          </w:tcPr>
          <w:p w14:paraId="666C0FFF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Nature of Disability</w:t>
            </w:r>
          </w:p>
        </w:tc>
        <w:tc>
          <w:tcPr>
            <w:tcW w:w="3979" w:type="pct"/>
            <w:gridSpan w:val="13"/>
          </w:tcPr>
          <w:p w14:paraId="5AAEA617" w14:textId="6818EDE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 Legally Blind    </w:t>
            </w:r>
            <w:r w:rsidR="00475B97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5B9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 Physical Difficulty      </w:t>
            </w:r>
            <w:r w:rsidR="00475B97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 Cognitive Difficulty</w:t>
            </w:r>
          </w:p>
          <w:p w14:paraId="7926B53E" w14:textId="0245F2F9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 Partial Vision   </w:t>
            </w:r>
            <w:r w:rsidR="00475B97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Emotional Difficulty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475B97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 Other</w:t>
            </w:r>
          </w:p>
        </w:tc>
      </w:tr>
      <w:tr w:rsidR="007322C9" w:rsidRPr="009F59B8" w14:paraId="67386DC4" w14:textId="77777777" w:rsidTr="006A4CB2">
        <w:trPr>
          <w:trHeight w:val="432"/>
        </w:trPr>
        <w:tc>
          <w:tcPr>
            <w:tcW w:w="1802" w:type="pct"/>
            <w:gridSpan w:val="10"/>
            <w:tcBorders>
              <w:bottom w:val="single" w:sz="4" w:space="0" w:color="auto"/>
            </w:tcBorders>
          </w:tcPr>
          <w:p w14:paraId="7B93DABC" w14:textId="218869DA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Pr</w:t>
            </w:r>
            <w:r w:rsidR="002D00BA">
              <w:rPr>
                <w:rFonts w:ascii="Arial" w:hAnsi="Arial" w:cs="Arial"/>
                <w:sz w:val="24"/>
                <w:szCs w:val="24"/>
              </w:rPr>
              <w:t>ogram</w:t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Schedule Format</w:t>
            </w:r>
          </w:p>
        </w:tc>
        <w:tc>
          <w:tcPr>
            <w:tcW w:w="3198" w:type="pct"/>
            <w:gridSpan w:val="8"/>
            <w:tcBorders>
              <w:bottom w:val="single" w:sz="4" w:space="0" w:color="auto"/>
            </w:tcBorders>
          </w:tcPr>
          <w:p w14:paraId="723B47A5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Large Print   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Braille   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Audio CD   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mp3 via email      </w:t>
            </w:r>
          </w:p>
        </w:tc>
      </w:tr>
      <w:tr w:rsidR="00475B97" w:rsidRPr="009F59B8" w14:paraId="352904E6" w14:textId="77777777" w:rsidTr="00475B97">
        <w:trPr>
          <w:trHeight w:hRule="exact" w:val="144"/>
        </w:trPr>
        <w:tc>
          <w:tcPr>
            <w:tcW w:w="1802" w:type="pct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A0B13A" w14:textId="77777777" w:rsidR="00475B97" w:rsidRPr="009F59B8" w:rsidRDefault="00475B97" w:rsidP="00DA6E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98" w:type="pct"/>
            <w:gridSpan w:val="8"/>
            <w:tcBorders>
              <w:left w:val="nil"/>
              <w:bottom w:val="nil"/>
            </w:tcBorders>
          </w:tcPr>
          <w:p w14:paraId="79BBD00A" w14:textId="77777777" w:rsidR="00475B97" w:rsidRPr="009F59B8" w:rsidRDefault="00475B97" w:rsidP="00DA6E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22C9" w:rsidRPr="009F59B8" w14:paraId="786EDA81" w14:textId="77777777" w:rsidTr="002D00BA">
        <w:trPr>
          <w:gridAfter w:val="11"/>
          <w:wAfter w:w="3362" w:type="pct"/>
          <w:trHeight w:hRule="exact" w:val="432"/>
        </w:trPr>
        <w:tc>
          <w:tcPr>
            <w:tcW w:w="163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653353" w14:textId="77777777" w:rsidR="007322C9" w:rsidRPr="003762B9" w:rsidRDefault="007322C9" w:rsidP="00DA6EB1">
            <w:pPr>
              <w:rPr>
                <w:rFonts w:ascii="Arial" w:hAnsi="Arial" w:cs="Arial"/>
                <w:b/>
              </w:rPr>
            </w:pPr>
            <w:r w:rsidRPr="003762B9">
              <w:rPr>
                <w:rFonts w:ascii="Arial" w:hAnsi="Arial" w:cs="Arial"/>
                <w:b/>
              </w:rPr>
              <w:t>SECONDARY CONTACT:</w:t>
            </w:r>
          </w:p>
        </w:tc>
      </w:tr>
      <w:tr w:rsidR="006A4CB2" w:rsidRPr="009F59B8" w14:paraId="3619797A" w14:textId="77777777" w:rsidTr="006A4CB2">
        <w:trPr>
          <w:trHeight w:hRule="exact" w:val="418"/>
        </w:trPr>
        <w:tc>
          <w:tcPr>
            <w:tcW w:w="678" w:type="pct"/>
            <w:gridSpan w:val="2"/>
          </w:tcPr>
          <w:p w14:paraId="4FC18185" w14:textId="77777777" w:rsidR="007322C9" w:rsidRPr="009F59B8" w:rsidRDefault="007322C9" w:rsidP="00DA6EB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First Name</w:t>
            </w:r>
          </w:p>
        </w:tc>
        <w:tc>
          <w:tcPr>
            <w:tcW w:w="1575" w:type="pct"/>
            <w:gridSpan w:val="9"/>
          </w:tcPr>
          <w:p w14:paraId="4D92B27E" w14:textId="77777777" w:rsidR="007322C9" w:rsidRPr="009F59B8" w:rsidRDefault="007322C9" w:rsidP="00DA6EB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5" w:type="pct"/>
            <w:gridSpan w:val="2"/>
            <w:tcBorders>
              <w:bottom w:val="single" w:sz="4" w:space="0" w:color="auto"/>
            </w:tcBorders>
          </w:tcPr>
          <w:p w14:paraId="0FD66A30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Last Name</w:t>
            </w:r>
          </w:p>
        </w:tc>
        <w:tc>
          <w:tcPr>
            <w:tcW w:w="2092" w:type="pct"/>
            <w:gridSpan w:val="5"/>
          </w:tcPr>
          <w:p w14:paraId="2FB461D2" w14:textId="77777777" w:rsidR="007322C9" w:rsidRPr="009F59B8" w:rsidRDefault="007322C9" w:rsidP="00DA6EB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06C16" w:rsidRPr="009F59B8" w14:paraId="4A01E356" w14:textId="77777777" w:rsidTr="006A4CB2">
        <w:trPr>
          <w:trHeight w:hRule="exact" w:val="432"/>
        </w:trPr>
        <w:tc>
          <w:tcPr>
            <w:tcW w:w="734" w:type="pct"/>
            <w:gridSpan w:val="3"/>
            <w:tcBorders>
              <w:bottom w:val="single" w:sz="4" w:space="0" w:color="auto"/>
            </w:tcBorders>
          </w:tcPr>
          <w:p w14:paraId="0A55FC0A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Relationship</w:t>
            </w:r>
          </w:p>
        </w:tc>
        <w:tc>
          <w:tcPr>
            <w:tcW w:w="1068" w:type="pct"/>
            <w:gridSpan w:val="7"/>
            <w:tcBorders>
              <w:bottom w:val="single" w:sz="4" w:space="0" w:color="auto"/>
            </w:tcBorders>
          </w:tcPr>
          <w:p w14:paraId="1FB2C062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1" w:type="pct"/>
            <w:tcBorders>
              <w:bottom w:val="single" w:sz="4" w:space="0" w:color="auto"/>
            </w:tcBorders>
          </w:tcPr>
          <w:p w14:paraId="278B44A6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Phone</w:t>
            </w:r>
          </w:p>
        </w:tc>
        <w:tc>
          <w:tcPr>
            <w:tcW w:w="655" w:type="pct"/>
            <w:gridSpan w:val="2"/>
            <w:tcBorders>
              <w:bottom w:val="single" w:sz="4" w:space="0" w:color="auto"/>
            </w:tcBorders>
          </w:tcPr>
          <w:p w14:paraId="24D54E00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4" w:type="pct"/>
            <w:gridSpan w:val="2"/>
            <w:tcBorders>
              <w:bottom w:val="single" w:sz="4" w:space="0" w:color="auto"/>
            </w:tcBorders>
          </w:tcPr>
          <w:p w14:paraId="261E2A99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1678" w:type="pct"/>
            <w:gridSpan w:val="3"/>
            <w:tcBorders>
              <w:bottom w:val="single" w:sz="4" w:space="0" w:color="auto"/>
            </w:tcBorders>
          </w:tcPr>
          <w:p w14:paraId="6E54E5D4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62B9" w:rsidRPr="009F59B8" w14:paraId="26748503" w14:textId="77777777" w:rsidTr="00475B97">
        <w:trPr>
          <w:trHeight w:hRule="exact" w:val="144"/>
        </w:trPr>
        <w:tc>
          <w:tcPr>
            <w:tcW w:w="5000" w:type="pct"/>
            <w:gridSpan w:val="1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2CEE719" w14:textId="77777777" w:rsidR="003762B9" w:rsidRPr="009F59B8" w:rsidRDefault="003762B9" w:rsidP="00DA6E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22C9" w:rsidRPr="009F59B8" w14:paraId="22A0DA45" w14:textId="77777777" w:rsidTr="002D00BA">
        <w:trPr>
          <w:gridAfter w:val="11"/>
          <w:wAfter w:w="3362" w:type="pct"/>
          <w:trHeight w:hRule="exact" w:val="432"/>
        </w:trPr>
        <w:tc>
          <w:tcPr>
            <w:tcW w:w="163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7B34AE" w14:textId="77777777" w:rsidR="007322C9" w:rsidRPr="003762B9" w:rsidRDefault="007322C9" w:rsidP="00DA6EB1">
            <w:pPr>
              <w:rPr>
                <w:rFonts w:ascii="Arial" w:hAnsi="Arial" w:cs="Arial"/>
                <w:b/>
              </w:rPr>
            </w:pPr>
            <w:r w:rsidRPr="003762B9">
              <w:rPr>
                <w:rFonts w:ascii="Arial" w:hAnsi="Arial" w:cs="Arial"/>
                <w:b/>
              </w:rPr>
              <w:t>REFERRAL SOURCE:</w:t>
            </w:r>
          </w:p>
        </w:tc>
      </w:tr>
      <w:tr w:rsidR="006A4CB2" w:rsidRPr="009F59B8" w14:paraId="32BE0F67" w14:textId="77777777" w:rsidTr="006A4CB2">
        <w:trPr>
          <w:trHeight w:hRule="exact" w:val="432"/>
        </w:trPr>
        <w:tc>
          <w:tcPr>
            <w:tcW w:w="678" w:type="pct"/>
            <w:gridSpan w:val="2"/>
          </w:tcPr>
          <w:p w14:paraId="0FE2417E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First Name</w:t>
            </w:r>
          </w:p>
        </w:tc>
        <w:tc>
          <w:tcPr>
            <w:tcW w:w="1575" w:type="pct"/>
            <w:gridSpan w:val="9"/>
          </w:tcPr>
          <w:p w14:paraId="75F729A1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5" w:type="pct"/>
            <w:gridSpan w:val="2"/>
          </w:tcPr>
          <w:p w14:paraId="260501CC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Last Name</w:t>
            </w:r>
          </w:p>
        </w:tc>
        <w:tc>
          <w:tcPr>
            <w:tcW w:w="2092" w:type="pct"/>
            <w:gridSpan w:val="5"/>
          </w:tcPr>
          <w:p w14:paraId="2922AFC6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22C9" w:rsidRPr="009F59B8" w14:paraId="6159761A" w14:textId="77777777" w:rsidTr="000F6A45">
        <w:trPr>
          <w:trHeight w:hRule="exact" w:val="648"/>
        </w:trPr>
        <w:tc>
          <w:tcPr>
            <w:tcW w:w="5000" w:type="pct"/>
            <w:gridSpan w:val="18"/>
          </w:tcPr>
          <w:p w14:paraId="4061BF67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I</w:t>
            </w:r>
            <w:r>
              <w:rPr>
                <w:rFonts w:ascii="Arial" w:hAnsi="Arial" w:cs="Arial"/>
                <w:sz w:val="24"/>
                <w:szCs w:val="24"/>
              </w:rPr>
              <w:t>a. Dept. for the Blind</w:t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V</w:t>
            </w:r>
            <w:r>
              <w:rPr>
                <w:rFonts w:ascii="Arial" w:hAnsi="Arial" w:cs="Arial"/>
                <w:sz w:val="24"/>
                <w:szCs w:val="24"/>
              </w:rPr>
              <w:t xml:space="preserve">eterans Admin. </w:t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Friend  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Presentation   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Event   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Family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00F8BC39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Organization Name &amp; City ____________________________________________</w:t>
            </w:r>
            <w:r>
              <w:rPr>
                <w:rFonts w:ascii="Arial" w:hAnsi="Arial" w:cs="Arial"/>
                <w:sz w:val="24"/>
                <w:szCs w:val="24"/>
              </w:rPr>
              <w:t>_______</w:t>
            </w:r>
            <w:r w:rsidRPr="009F59B8">
              <w:rPr>
                <w:rFonts w:ascii="Arial" w:hAnsi="Arial" w:cs="Arial"/>
                <w:sz w:val="24"/>
                <w:szCs w:val="24"/>
              </w:rPr>
              <w:t>______</w:t>
            </w:r>
          </w:p>
        </w:tc>
      </w:tr>
      <w:tr w:rsidR="006A4CB2" w:rsidRPr="009F59B8" w14:paraId="473E2A7C" w14:textId="77777777" w:rsidTr="006A4CB2">
        <w:trPr>
          <w:trHeight w:hRule="exact" w:val="432"/>
        </w:trPr>
        <w:tc>
          <w:tcPr>
            <w:tcW w:w="678" w:type="pct"/>
            <w:gridSpan w:val="2"/>
            <w:tcBorders>
              <w:bottom w:val="single" w:sz="4" w:space="0" w:color="auto"/>
            </w:tcBorders>
          </w:tcPr>
          <w:p w14:paraId="4014A168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 xml:space="preserve">Phone </w:t>
            </w:r>
          </w:p>
        </w:tc>
        <w:tc>
          <w:tcPr>
            <w:tcW w:w="1575" w:type="pct"/>
            <w:gridSpan w:val="9"/>
            <w:tcBorders>
              <w:bottom w:val="single" w:sz="4" w:space="0" w:color="auto"/>
            </w:tcBorders>
          </w:tcPr>
          <w:p w14:paraId="7280EF8A" w14:textId="77777777" w:rsidR="007322C9" w:rsidRPr="009F59B8" w:rsidRDefault="007322C9" w:rsidP="00DA6E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3" w:type="pct"/>
            <w:tcBorders>
              <w:bottom w:val="single" w:sz="4" w:space="0" w:color="auto"/>
            </w:tcBorders>
          </w:tcPr>
          <w:p w14:paraId="57727C64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Email</w:t>
            </w:r>
          </w:p>
        </w:tc>
        <w:tc>
          <w:tcPr>
            <w:tcW w:w="2334" w:type="pct"/>
            <w:gridSpan w:val="6"/>
            <w:tcBorders>
              <w:bottom w:val="single" w:sz="4" w:space="0" w:color="auto"/>
            </w:tcBorders>
          </w:tcPr>
          <w:p w14:paraId="5E1ADA86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22C9" w:rsidRPr="009F59B8" w14:paraId="4A6E49C2" w14:textId="77777777" w:rsidTr="009B7A99">
        <w:trPr>
          <w:trHeight w:hRule="exact" w:val="355"/>
        </w:trPr>
        <w:tc>
          <w:tcPr>
            <w:tcW w:w="5000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6F0AECA" w14:textId="77777777" w:rsidR="007322C9" w:rsidRPr="009F59B8" w:rsidRDefault="007322C9" w:rsidP="00DA6EB1">
            <w:pPr>
              <w:spacing w:before="12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322C9" w:rsidRPr="009F59B8" w14:paraId="05D2425C" w14:textId="77777777" w:rsidTr="009629DA">
        <w:trPr>
          <w:trHeight w:hRule="exact" w:val="432"/>
        </w:trPr>
        <w:tc>
          <w:tcPr>
            <w:tcW w:w="5000" w:type="pct"/>
            <w:gridSpan w:val="18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410712B" w14:textId="77777777" w:rsidR="007322C9" w:rsidRPr="009F59B8" w:rsidRDefault="007322C9" w:rsidP="00DA6EB1">
            <w:pPr>
              <w:spacing w:before="120"/>
              <w:rPr>
                <w:rFonts w:ascii="Arial" w:hAnsi="Arial" w:cs="Arial"/>
                <w:b/>
                <w:sz w:val="24"/>
                <w:szCs w:val="24"/>
              </w:rPr>
            </w:pPr>
            <w:r w:rsidRPr="009F59B8">
              <w:rPr>
                <w:rFonts w:ascii="Arial" w:hAnsi="Arial" w:cs="Arial"/>
                <w:b/>
                <w:sz w:val="24"/>
                <w:szCs w:val="24"/>
              </w:rPr>
              <w:t xml:space="preserve">EQUIPMENT DETAILS - IRIS USE ONLY:  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Provided by IRIS     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Owned by Listener      </w:t>
            </w:r>
          </w:p>
        </w:tc>
      </w:tr>
      <w:tr w:rsidR="007322C9" w:rsidRPr="009F59B8" w14:paraId="6E3119C6" w14:textId="77777777" w:rsidTr="009629DA">
        <w:trPr>
          <w:trHeight w:hRule="exact" w:val="432"/>
        </w:trPr>
        <w:tc>
          <w:tcPr>
            <w:tcW w:w="5000" w:type="pct"/>
            <w:gridSpan w:val="18"/>
            <w:shd w:val="clear" w:color="auto" w:fill="F2F2F2" w:themeFill="background1" w:themeFillShade="F2"/>
          </w:tcPr>
          <w:p w14:paraId="6E487EB0" w14:textId="043FACA7" w:rsidR="007322C9" w:rsidRPr="009F59B8" w:rsidRDefault="007322C9" w:rsidP="00DA6EB1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Radio    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IPTV    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Landline   </w:t>
            </w:r>
            <w:r w:rsidR="006A4CB2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Computer    </w:t>
            </w:r>
            <w:r w:rsidR="006A4CB2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Smart Speaker   </w:t>
            </w:r>
            <w:r w:rsidR="006A4CB2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Mobile Device     </w:t>
            </w:r>
          </w:p>
        </w:tc>
      </w:tr>
      <w:tr w:rsidR="007322C9" w:rsidRPr="009F59B8" w14:paraId="24AAD5AA" w14:textId="77777777" w:rsidTr="009629DA">
        <w:trPr>
          <w:trHeight w:val="154"/>
        </w:trPr>
        <w:tc>
          <w:tcPr>
            <w:tcW w:w="678" w:type="pct"/>
            <w:gridSpan w:val="2"/>
            <w:shd w:val="clear" w:color="auto" w:fill="F2F2F2" w:themeFill="background1" w:themeFillShade="F2"/>
          </w:tcPr>
          <w:p w14:paraId="6CB6BA3C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Radio</w:t>
            </w:r>
          </w:p>
          <w:p w14:paraId="391392FF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Frequency Area</w:t>
            </w:r>
          </w:p>
        </w:tc>
        <w:tc>
          <w:tcPr>
            <w:tcW w:w="4322" w:type="pct"/>
            <w:gridSpan w:val="16"/>
            <w:shd w:val="clear" w:color="auto" w:fill="F2F2F2" w:themeFill="background1" w:themeFillShade="F2"/>
          </w:tcPr>
          <w:p w14:paraId="3EFB1C93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Carroll      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Council Bluffs  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Cedar Falls  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Des Moines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Dubuque</w:t>
            </w:r>
          </w:p>
          <w:p w14:paraId="4284085F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Ft. Dodge 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Iowa City         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Lamoni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Mason City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Okoboji</w:t>
            </w:r>
          </w:p>
          <w:p w14:paraId="5E41FD9A" w14:textId="77777777" w:rsidR="007322C9" w:rsidRPr="009F59B8" w:rsidRDefault="007322C9" w:rsidP="00DA6EB1">
            <w:pPr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Ottumwa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F59B8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  <w:r w:rsidRPr="009F59B8">
              <w:rPr>
                <w:rFonts w:ascii="Arial" w:hAnsi="Arial" w:cs="Arial"/>
                <w:sz w:val="24"/>
                <w:szCs w:val="24"/>
              </w:rPr>
              <w:t xml:space="preserve"> Sioux City               </w:t>
            </w:r>
          </w:p>
        </w:tc>
      </w:tr>
      <w:tr w:rsidR="00475B97" w:rsidRPr="009F59B8" w14:paraId="09817974" w14:textId="77777777" w:rsidTr="006A4CB2">
        <w:trPr>
          <w:trHeight w:hRule="exact" w:val="432"/>
        </w:trPr>
        <w:tc>
          <w:tcPr>
            <w:tcW w:w="678" w:type="pct"/>
            <w:gridSpan w:val="2"/>
            <w:shd w:val="clear" w:color="auto" w:fill="F2F2F2" w:themeFill="background1" w:themeFillShade="F2"/>
          </w:tcPr>
          <w:p w14:paraId="48D390A2" w14:textId="77777777" w:rsidR="00475B97" w:rsidRPr="009F59B8" w:rsidRDefault="00475B97" w:rsidP="00DA6EB1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Model</w:t>
            </w:r>
          </w:p>
        </w:tc>
        <w:tc>
          <w:tcPr>
            <w:tcW w:w="1032" w:type="pct"/>
            <w:gridSpan w:val="7"/>
            <w:shd w:val="clear" w:color="auto" w:fill="F2F2F2" w:themeFill="background1" w:themeFillShade="F2"/>
          </w:tcPr>
          <w:p w14:paraId="77606154" w14:textId="77777777" w:rsidR="00475B97" w:rsidRPr="009F59B8" w:rsidRDefault="00475B97" w:rsidP="00DA6EB1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3" w:type="pct"/>
            <w:gridSpan w:val="2"/>
            <w:shd w:val="clear" w:color="auto" w:fill="F2F2F2" w:themeFill="background1" w:themeFillShade="F2"/>
          </w:tcPr>
          <w:p w14:paraId="4782C27C" w14:textId="77777777" w:rsidR="00475B97" w:rsidRPr="009F59B8" w:rsidRDefault="00475B97" w:rsidP="00DA6EB1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Serial</w:t>
            </w:r>
            <w:r>
              <w:rPr>
                <w:rFonts w:ascii="Arial" w:hAnsi="Arial" w:cs="Arial"/>
                <w:sz w:val="24"/>
                <w:szCs w:val="24"/>
              </w:rPr>
              <w:t xml:space="preserve"> #</w:t>
            </w:r>
          </w:p>
        </w:tc>
        <w:tc>
          <w:tcPr>
            <w:tcW w:w="655" w:type="pct"/>
            <w:gridSpan w:val="2"/>
            <w:shd w:val="clear" w:color="auto" w:fill="F2F2F2" w:themeFill="background1" w:themeFillShade="F2"/>
          </w:tcPr>
          <w:p w14:paraId="7E6BE955" w14:textId="77777777" w:rsidR="00475B97" w:rsidRPr="009F59B8" w:rsidRDefault="00475B97" w:rsidP="00DA6EB1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</w:tcPr>
          <w:p w14:paraId="4F2489DC" w14:textId="77777777" w:rsidR="00475B97" w:rsidRPr="009F59B8" w:rsidRDefault="00475B97" w:rsidP="00DA6EB1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 xml:space="preserve">IRIS </w:t>
            </w:r>
            <w:r>
              <w:rPr>
                <w:rFonts w:ascii="Arial" w:hAnsi="Arial" w:cs="Arial"/>
                <w:sz w:val="24"/>
                <w:szCs w:val="24"/>
              </w:rPr>
              <w:t>#</w:t>
            </w:r>
          </w:p>
        </w:tc>
        <w:tc>
          <w:tcPr>
            <w:tcW w:w="1681" w:type="pct"/>
            <w:gridSpan w:val="4"/>
            <w:shd w:val="clear" w:color="auto" w:fill="F2F2F2" w:themeFill="background1" w:themeFillShade="F2"/>
          </w:tcPr>
          <w:p w14:paraId="0CE35D5D" w14:textId="12D34C58" w:rsidR="00475B97" w:rsidRPr="009F59B8" w:rsidRDefault="00475B97" w:rsidP="00DA6EB1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7322C9" w:rsidRPr="009F59B8" w14:paraId="14866292" w14:textId="77777777" w:rsidTr="006A4CB2">
        <w:trPr>
          <w:trHeight w:hRule="exact" w:val="432"/>
        </w:trPr>
        <w:tc>
          <w:tcPr>
            <w:tcW w:w="678" w:type="pct"/>
            <w:gridSpan w:val="2"/>
            <w:shd w:val="clear" w:color="auto" w:fill="F2F2F2" w:themeFill="background1" w:themeFillShade="F2"/>
          </w:tcPr>
          <w:p w14:paraId="471D0140" w14:textId="77777777" w:rsidR="007322C9" w:rsidRPr="009F59B8" w:rsidRDefault="007322C9" w:rsidP="00DA6EB1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Fulfill</w:t>
            </w:r>
            <w:r>
              <w:rPr>
                <w:rFonts w:ascii="Arial" w:hAnsi="Arial" w:cs="Arial"/>
                <w:sz w:val="24"/>
                <w:szCs w:val="24"/>
              </w:rPr>
              <w:t xml:space="preserve"> Date</w:t>
            </w:r>
          </w:p>
        </w:tc>
        <w:tc>
          <w:tcPr>
            <w:tcW w:w="1026" w:type="pct"/>
            <w:gridSpan w:val="6"/>
            <w:shd w:val="clear" w:color="auto" w:fill="F2F2F2" w:themeFill="background1" w:themeFillShade="F2"/>
          </w:tcPr>
          <w:p w14:paraId="3EC5D13D" w14:textId="77777777" w:rsidR="007322C9" w:rsidRPr="009F59B8" w:rsidRDefault="007322C9" w:rsidP="00DA6EB1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9" w:type="pct"/>
            <w:gridSpan w:val="3"/>
            <w:shd w:val="clear" w:color="auto" w:fill="F2F2F2" w:themeFill="background1" w:themeFillShade="F2"/>
          </w:tcPr>
          <w:p w14:paraId="45F8D498" w14:textId="77777777" w:rsidR="007322C9" w:rsidRPr="009F59B8" w:rsidRDefault="007322C9" w:rsidP="00DA6EB1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9F59B8">
              <w:rPr>
                <w:rFonts w:ascii="Arial" w:hAnsi="Arial" w:cs="Arial"/>
                <w:sz w:val="24"/>
                <w:szCs w:val="24"/>
              </w:rPr>
              <w:t>Notes</w:t>
            </w:r>
          </w:p>
        </w:tc>
        <w:tc>
          <w:tcPr>
            <w:tcW w:w="2747" w:type="pct"/>
            <w:gridSpan w:val="7"/>
            <w:shd w:val="clear" w:color="auto" w:fill="F2F2F2" w:themeFill="background1" w:themeFillShade="F2"/>
          </w:tcPr>
          <w:p w14:paraId="7600B756" w14:textId="77777777" w:rsidR="007322C9" w:rsidRPr="009F59B8" w:rsidRDefault="007322C9" w:rsidP="00DA6EB1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22C9" w:rsidRPr="009F59B8" w14:paraId="09435E1D" w14:textId="77777777" w:rsidTr="009629DA">
        <w:trPr>
          <w:trHeight w:val="432"/>
        </w:trPr>
        <w:tc>
          <w:tcPr>
            <w:tcW w:w="5000" w:type="pct"/>
            <w:gridSpan w:val="18"/>
            <w:shd w:val="clear" w:color="auto" w:fill="F2F2F2" w:themeFill="background1" w:themeFillShade="F2"/>
          </w:tcPr>
          <w:p w14:paraId="02802620" w14:textId="77777777" w:rsidR="007322C9" w:rsidRPr="009F59B8" w:rsidRDefault="007322C9" w:rsidP="00DA6EB1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22C9" w:rsidRPr="009F59B8" w14:paraId="1C6E4477" w14:textId="77777777" w:rsidTr="009629DA">
        <w:trPr>
          <w:trHeight w:val="432"/>
        </w:trPr>
        <w:tc>
          <w:tcPr>
            <w:tcW w:w="5000" w:type="pct"/>
            <w:gridSpan w:val="18"/>
            <w:shd w:val="clear" w:color="auto" w:fill="F2F2F2" w:themeFill="background1" w:themeFillShade="F2"/>
          </w:tcPr>
          <w:p w14:paraId="787E32C2" w14:textId="77777777" w:rsidR="007322C9" w:rsidRPr="009F59B8" w:rsidRDefault="007322C9" w:rsidP="00DA6EB1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AC6616" w14:textId="3F5724EC" w:rsidR="00CE6104" w:rsidRPr="009F59B8" w:rsidRDefault="006A4CB2" w:rsidP="001762D5">
      <w:pPr>
        <w:rPr>
          <w:rFonts w:ascii="Arial" w:hAnsi="Arial" w:cs="Arial"/>
          <w:sz w:val="24"/>
          <w:szCs w:val="24"/>
        </w:rPr>
      </w:pPr>
      <w:r w:rsidRPr="009F59B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904BA9" wp14:editId="362CAA1A">
                <wp:simplePos x="0" y="0"/>
                <wp:positionH relativeFrom="page">
                  <wp:posOffset>809625</wp:posOffset>
                </wp:positionH>
                <wp:positionV relativeFrom="margin">
                  <wp:posOffset>8251825</wp:posOffset>
                </wp:positionV>
                <wp:extent cx="6553200" cy="4826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D0404" w14:textId="14E19C05" w:rsidR="00C75908" w:rsidRPr="008E77BA" w:rsidRDefault="00C75908" w:rsidP="00C7590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E77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IowaRadioReading.org     Email: IRIS@IowaRadioReading.org      515.243-6833</w:t>
                            </w:r>
                          </w:p>
                          <w:p w14:paraId="7AF3ADDB" w14:textId="02F369DA" w:rsidR="00C75908" w:rsidRPr="008E77BA" w:rsidRDefault="00C75908" w:rsidP="00C7590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E77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100 E. Euclid Ave., Ste. 117   Des Moines, Iowa   50313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04B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649.75pt;width:516pt;height:3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" stroked="f">
                <v:textbox>
                  <w:txbxContent>
                    <w:p w14:paraId="6C7D0404" w14:textId="14E19C05" w:rsidR="00C75908" w:rsidRPr="008E77BA" w:rsidRDefault="00C75908" w:rsidP="00C7590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E77BA">
                        <w:rPr>
                          <w:rFonts w:ascii="Arial" w:hAnsi="Arial" w:cs="Arial"/>
                          <w:sz w:val="24"/>
                          <w:szCs w:val="24"/>
                        </w:rPr>
                        <w:t>IowaRadioReading.org     Email: IRIS@IowaRadioReading.org      515.243-6833</w:t>
                      </w:r>
                    </w:p>
                    <w:p w14:paraId="7AF3ADDB" w14:textId="02F369DA" w:rsidR="00C75908" w:rsidRPr="008E77BA" w:rsidRDefault="00C75908" w:rsidP="00C7590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E77BA">
                        <w:rPr>
                          <w:rFonts w:ascii="Arial" w:hAnsi="Arial" w:cs="Arial"/>
                          <w:sz w:val="24"/>
                          <w:szCs w:val="24"/>
                        </w:rPr>
                        <w:t>100 E. Euclid Ave., Ste. 117   Des Moines, Iowa   50313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A357C1" w:rsidRPr="009F59B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4EC3AF" wp14:editId="5AA9CF4D">
                <wp:simplePos x="0" y="0"/>
                <wp:positionH relativeFrom="margin">
                  <wp:posOffset>5076825</wp:posOffset>
                </wp:positionH>
                <wp:positionV relativeFrom="page">
                  <wp:posOffset>523875</wp:posOffset>
                </wp:positionV>
                <wp:extent cx="1143000" cy="952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991F" w14:textId="57CC6936" w:rsidR="00BE7E2A" w:rsidRDefault="00BE7E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D2CDC" wp14:editId="3ED3433B">
                                  <wp:extent cx="876300" cy="854333"/>
                                  <wp:effectExtent l="0" t="0" r="0" b="317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RIS-LogoNoWords-copy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893" cy="877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EC3AF" id="_x0000_s1027" type="#_x0000_t202" style="position:absolute;margin-left:399.75pt;margin-top:41.25pt;width:90pt;height: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" stroked="f">
                <v:textbox>
                  <w:txbxContent>
                    <w:p w14:paraId="6607991F" w14:textId="57CC6936" w:rsidR="00BE7E2A" w:rsidRDefault="00BE7E2A">
                      <w:r>
                        <w:rPr>
                          <w:noProof/>
                        </w:rPr>
                        <w:drawing>
                          <wp:inline distT="0" distB="0" distL="0" distR="0" wp14:anchorId="57ED2CDC" wp14:editId="3ED3433B">
                            <wp:extent cx="876300" cy="854333"/>
                            <wp:effectExtent l="0" t="0" r="0" b="317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RIS-LogoNoWords-copy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9893" cy="877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A357C1" w:rsidRPr="009F59B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9D5C9F" wp14:editId="24FDF9C2">
                <wp:simplePos x="0" y="0"/>
                <wp:positionH relativeFrom="column">
                  <wp:posOffset>-234315</wp:posOffset>
                </wp:positionH>
                <wp:positionV relativeFrom="topMargin">
                  <wp:posOffset>460375</wp:posOffset>
                </wp:positionV>
                <wp:extent cx="2419350" cy="3810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65A59" w14:textId="38981298" w:rsidR="00DC5C04" w:rsidRPr="00DC5C04" w:rsidRDefault="00FF69EF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Listener I</w:t>
                            </w:r>
                            <w:r w:rsidR="00DC5C0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D5C9F" id="_x0000_s1028" type="#_x0000_t202" style="position:absolute;margin-left:-18.45pt;margin-top:36.25pt;width:190.5pt;height:3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" stroked="f">
                <v:textbox>
                  <w:txbxContent>
                    <w:p w14:paraId="7ED65A59" w14:textId="38981298" w:rsidR="00DC5C04" w:rsidRPr="00DC5C04" w:rsidRDefault="00FF69EF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Listener I</w:t>
                      </w:r>
                      <w:r w:rsidR="00DC5C0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nformation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A357C1" w:rsidRPr="009F59B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87CA350" wp14:editId="59522FD9">
                <wp:simplePos x="0" y="0"/>
                <wp:positionH relativeFrom="margin">
                  <wp:posOffset>-219075</wp:posOffset>
                </wp:positionH>
                <wp:positionV relativeFrom="margin">
                  <wp:posOffset>-161925</wp:posOffset>
                </wp:positionV>
                <wp:extent cx="5359400" cy="3429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6EE7E" w14:textId="538AE07D" w:rsidR="00DC5C04" w:rsidRPr="00DC5C04" w:rsidRDefault="00DC5C0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DC5C0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Iowa Radio Reading Information Service for the Blind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CA350" id="_x0000_s1029" type="#_x0000_t202" style="position:absolute;margin-left:-17.25pt;margin-top:-12.75pt;width:422pt;height:2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" stroked="f">
                <v:textbox>
                  <w:txbxContent>
                    <w:p w14:paraId="3016EE7E" w14:textId="538AE07D" w:rsidR="00DC5C04" w:rsidRPr="00DC5C04" w:rsidRDefault="00DC5C04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DC5C0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Iowa Radio Reading Information Service for the Blind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E6104" w:rsidRPr="009F59B8" w:rsidSect="00D35EE1">
      <w:pgSz w:w="12240" w:h="15840"/>
      <w:pgMar w:top="1440" w:right="1440" w:bottom="1008" w:left="117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43C29" w14:textId="77777777" w:rsidR="00EA762D" w:rsidRDefault="00EA762D" w:rsidP="00650259">
      <w:r>
        <w:separator/>
      </w:r>
    </w:p>
  </w:endnote>
  <w:endnote w:type="continuationSeparator" w:id="0">
    <w:p w14:paraId="7C3CBB2E" w14:textId="77777777" w:rsidR="00EA762D" w:rsidRDefault="00EA762D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60E42A6-BA43-4F62-9D1C-0C3B372A7613}"/>
    <w:embedBold r:id="rId2" w:fontKey="{BE3C31ED-3272-4C9F-BE7E-C57D7162698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13E009B-A98D-42B4-B3DE-830CF8409D0F}"/>
    <w:embedBold r:id="rId4" w:fontKey="{8ACDC8A2-B2B7-4F9C-A7CB-0A075E5CE579}"/>
    <w:embedItalic r:id="rId5" w:fontKey="{DA85B724-6E52-41FE-BBF7-2250E188E4A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0381E34-799C-4454-819D-F87FD02F03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90DAAF9-20C9-4B82-8F93-AD4544193F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E93B5348-079B-4C10-B713-C3E26F40F9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6748DA" w14:textId="77777777" w:rsidR="00EA762D" w:rsidRDefault="00EA762D" w:rsidP="00650259">
      <w:r>
        <w:separator/>
      </w:r>
    </w:p>
  </w:footnote>
  <w:footnote w:type="continuationSeparator" w:id="0">
    <w:p w14:paraId="43A53E2E" w14:textId="77777777" w:rsidR="00EA762D" w:rsidRDefault="00EA762D" w:rsidP="00650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3D3"/>
    <w:rsid w:val="000017BF"/>
    <w:rsid w:val="00005B96"/>
    <w:rsid w:val="0002618C"/>
    <w:rsid w:val="00026C19"/>
    <w:rsid w:val="00052382"/>
    <w:rsid w:val="00060CF5"/>
    <w:rsid w:val="0006568A"/>
    <w:rsid w:val="00070C8B"/>
    <w:rsid w:val="00076F0F"/>
    <w:rsid w:val="00084253"/>
    <w:rsid w:val="000C7DDE"/>
    <w:rsid w:val="000D1F49"/>
    <w:rsid w:val="000E13FD"/>
    <w:rsid w:val="000F6A45"/>
    <w:rsid w:val="00125F2D"/>
    <w:rsid w:val="001727CA"/>
    <w:rsid w:val="001762D5"/>
    <w:rsid w:val="00183991"/>
    <w:rsid w:val="001C4A3D"/>
    <w:rsid w:val="001D415B"/>
    <w:rsid w:val="002462F3"/>
    <w:rsid w:val="002A3874"/>
    <w:rsid w:val="002C430E"/>
    <w:rsid w:val="002C56E6"/>
    <w:rsid w:val="002D00BA"/>
    <w:rsid w:val="002E54F4"/>
    <w:rsid w:val="002E638A"/>
    <w:rsid w:val="002F1271"/>
    <w:rsid w:val="002F33FD"/>
    <w:rsid w:val="003438B5"/>
    <w:rsid w:val="00346DE2"/>
    <w:rsid w:val="00361E11"/>
    <w:rsid w:val="003762B9"/>
    <w:rsid w:val="003B4744"/>
    <w:rsid w:val="003F0847"/>
    <w:rsid w:val="003F197F"/>
    <w:rsid w:val="0040090B"/>
    <w:rsid w:val="00431ABB"/>
    <w:rsid w:val="00461B6F"/>
    <w:rsid w:val="0046302A"/>
    <w:rsid w:val="00475B97"/>
    <w:rsid w:val="004853E0"/>
    <w:rsid w:val="00487D2D"/>
    <w:rsid w:val="004D5D62"/>
    <w:rsid w:val="005112D0"/>
    <w:rsid w:val="005668FC"/>
    <w:rsid w:val="00577E06"/>
    <w:rsid w:val="005953D6"/>
    <w:rsid w:val="005A3BF7"/>
    <w:rsid w:val="005F2035"/>
    <w:rsid w:val="005F7990"/>
    <w:rsid w:val="006023D3"/>
    <w:rsid w:val="00606314"/>
    <w:rsid w:val="00610CAA"/>
    <w:rsid w:val="00613C5C"/>
    <w:rsid w:val="00623FF3"/>
    <w:rsid w:val="0063070A"/>
    <w:rsid w:val="0063739C"/>
    <w:rsid w:val="0064443D"/>
    <w:rsid w:val="00650259"/>
    <w:rsid w:val="00651C48"/>
    <w:rsid w:val="00654C69"/>
    <w:rsid w:val="006667C4"/>
    <w:rsid w:val="00671911"/>
    <w:rsid w:val="00684360"/>
    <w:rsid w:val="006958AB"/>
    <w:rsid w:val="006A4CB2"/>
    <w:rsid w:val="006E629B"/>
    <w:rsid w:val="006F4B94"/>
    <w:rsid w:val="00731F26"/>
    <w:rsid w:val="007322C9"/>
    <w:rsid w:val="00760D65"/>
    <w:rsid w:val="00770F25"/>
    <w:rsid w:val="00795C14"/>
    <w:rsid w:val="0079603F"/>
    <w:rsid w:val="007A35A8"/>
    <w:rsid w:val="007A51F2"/>
    <w:rsid w:val="007A6505"/>
    <w:rsid w:val="007A6BA5"/>
    <w:rsid w:val="007B0A85"/>
    <w:rsid w:val="007C41BB"/>
    <w:rsid w:val="007C6A52"/>
    <w:rsid w:val="00806C16"/>
    <w:rsid w:val="00807B7D"/>
    <w:rsid w:val="0082043E"/>
    <w:rsid w:val="00825DAB"/>
    <w:rsid w:val="008472A0"/>
    <w:rsid w:val="00871790"/>
    <w:rsid w:val="008E08A7"/>
    <w:rsid w:val="008E203A"/>
    <w:rsid w:val="008E471A"/>
    <w:rsid w:val="008E77BA"/>
    <w:rsid w:val="009026AE"/>
    <w:rsid w:val="00905465"/>
    <w:rsid w:val="0091229C"/>
    <w:rsid w:val="00940E73"/>
    <w:rsid w:val="00947013"/>
    <w:rsid w:val="009629DA"/>
    <w:rsid w:val="00974675"/>
    <w:rsid w:val="0098597D"/>
    <w:rsid w:val="009B7A99"/>
    <w:rsid w:val="009E34D1"/>
    <w:rsid w:val="009F59B8"/>
    <w:rsid w:val="009F619A"/>
    <w:rsid w:val="009F6DDE"/>
    <w:rsid w:val="00A07415"/>
    <w:rsid w:val="00A357C1"/>
    <w:rsid w:val="00A36416"/>
    <w:rsid w:val="00A370A8"/>
    <w:rsid w:val="00A65D5E"/>
    <w:rsid w:val="00AC3B51"/>
    <w:rsid w:val="00B134DB"/>
    <w:rsid w:val="00B25CE8"/>
    <w:rsid w:val="00B30846"/>
    <w:rsid w:val="00B948C8"/>
    <w:rsid w:val="00BB4CF3"/>
    <w:rsid w:val="00BD4753"/>
    <w:rsid w:val="00BD5CB1"/>
    <w:rsid w:val="00BE62EE"/>
    <w:rsid w:val="00BE7E2A"/>
    <w:rsid w:val="00BF18FF"/>
    <w:rsid w:val="00C003BA"/>
    <w:rsid w:val="00C13982"/>
    <w:rsid w:val="00C30693"/>
    <w:rsid w:val="00C408E2"/>
    <w:rsid w:val="00C46878"/>
    <w:rsid w:val="00C75908"/>
    <w:rsid w:val="00CB3876"/>
    <w:rsid w:val="00CB4A51"/>
    <w:rsid w:val="00CD4532"/>
    <w:rsid w:val="00CD47B0"/>
    <w:rsid w:val="00CE6104"/>
    <w:rsid w:val="00CE7918"/>
    <w:rsid w:val="00D12009"/>
    <w:rsid w:val="00D16163"/>
    <w:rsid w:val="00D21609"/>
    <w:rsid w:val="00D27C15"/>
    <w:rsid w:val="00D35EE1"/>
    <w:rsid w:val="00D50D41"/>
    <w:rsid w:val="00D75C2E"/>
    <w:rsid w:val="00DA6EB1"/>
    <w:rsid w:val="00DB3FAD"/>
    <w:rsid w:val="00DC5C04"/>
    <w:rsid w:val="00DD1777"/>
    <w:rsid w:val="00E17F75"/>
    <w:rsid w:val="00E61C09"/>
    <w:rsid w:val="00E677FE"/>
    <w:rsid w:val="00E67BFA"/>
    <w:rsid w:val="00EA762D"/>
    <w:rsid w:val="00EB3B58"/>
    <w:rsid w:val="00EB3F6D"/>
    <w:rsid w:val="00EB563B"/>
    <w:rsid w:val="00EC7359"/>
    <w:rsid w:val="00EE3054"/>
    <w:rsid w:val="00F00606"/>
    <w:rsid w:val="00F01256"/>
    <w:rsid w:val="00F56B54"/>
    <w:rsid w:val="00F62A1B"/>
    <w:rsid w:val="00F70602"/>
    <w:rsid w:val="00FC2A7F"/>
    <w:rsid w:val="00FC7475"/>
    <w:rsid w:val="00FE3703"/>
    <w:rsid w:val="00FE65AB"/>
    <w:rsid w:val="00FE78A0"/>
    <w:rsid w:val="00FF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1237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table" w:styleId="TableGridLight">
    <w:name w:val="Grid Table Light"/>
    <w:basedOn w:val="TableNormal"/>
    <w:uiPriority w:val="40"/>
    <w:rsid w:val="007C41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rsid w:val="00C7590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9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9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is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DF8A49B069B4F7FA3317F47F39DC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5C5EE-98B1-4602-AF65-822D9897EFFF}"/>
      </w:docPartPr>
      <w:docPartBody>
        <w:p w:rsidR="00000000" w:rsidRDefault="00D50EDA" w:rsidP="00D50EDA">
          <w:pPr>
            <w:pStyle w:val="DDF8A49B069B4F7FA3317F47F39DC1FE"/>
          </w:pPr>
          <w:r w:rsidRPr="00346DE2">
            <w:t>First Name</w:t>
          </w:r>
        </w:p>
      </w:docPartBody>
    </w:docPart>
    <w:docPart>
      <w:docPartPr>
        <w:name w:val="8D34AA1769594F7A94DF83722BCB5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A5BF9-70DE-473D-A4D4-B1CCD8D2C25C}"/>
      </w:docPartPr>
      <w:docPartBody>
        <w:p w:rsidR="00000000" w:rsidRDefault="00D50EDA" w:rsidP="00D50EDA">
          <w:pPr>
            <w:pStyle w:val="8D34AA1769594F7A94DF83722BCB59A8"/>
          </w:pPr>
          <w:r w:rsidRPr="00346DE2">
            <w:t>Address</w:t>
          </w:r>
        </w:p>
      </w:docPartBody>
    </w:docPart>
    <w:docPart>
      <w:docPartPr>
        <w:name w:val="9CE0B4E9A0DD443681CBAD3E8BE54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4B074-EA1C-4A94-A26C-7A80589DB895}"/>
      </w:docPartPr>
      <w:docPartBody>
        <w:p w:rsidR="00000000" w:rsidRDefault="00D50EDA" w:rsidP="00D50EDA">
          <w:pPr>
            <w:pStyle w:val="9CE0B4E9A0DD443681CBAD3E8BE54A83"/>
          </w:pPr>
          <w:r w:rsidRPr="00346DE2">
            <w:t>City/State/Zip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07D"/>
    <w:rsid w:val="00132944"/>
    <w:rsid w:val="00250DB1"/>
    <w:rsid w:val="00776636"/>
    <w:rsid w:val="00A61378"/>
    <w:rsid w:val="00AB4F3A"/>
    <w:rsid w:val="00D1207D"/>
    <w:rsid w:val="00D50EDA"/>
    <w:rsid w:val="00EF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714E09FA2045F59FA2B1966C113954">
    <w:name w:val="A0714E09FA2045F59FA2B1966C113954"/>
  </w:style>
  <w:style w:type="paragraph" w:customStyle="1" w:styleId="D83B2CEF812C4791AAF4DCDA299AC570">
    <w:name w:val="D83B2CEF812C4791AAF4DCDA299AC570"/>
  </w:style>
  <w:style w:type="paragraph" w:customStyle="1" w:styleId="FDDCD9D7FD234A74AD66E8D8F762DF40">
    <w:name w:val="FDDCD9D7FD234A74AD66E8D8F762DF40"/>
  </w:style>
  <w:style w:type="paragraph" w:customStyle="1" w:styleId="94882FAB92F845E498EAEA523E46A264">
    <w:name w:val="94882FAB92F845E498EAEA523E46A264"/>
  </w:style>
  <w:style w:type="paragraph" w:customStyle="1" w:styleId="4EAC3377E2A84C71BAE2BA8CBEA46AC4">
    <w:name w:val="4EAC3377E2A84C71BAE2BA8CBEA46AC4"/>
  </w:style>
  <w:style w:type="paragraph" w:customStyle="1" w:styleId="1825B4BEFF754E05A966E1CE5BF278B4">
    <w:name w:val="1825B4BEFF754E05A966E1CE5BF278B4"/>
  </w:style>
  <w:style w:type="paragraph" w:customStyle="1" w:styleId="CE494BA9C7284E5689F96DC2FD716C6A">
    <w:name w:val="CE494BA9C7284E5689F96DC2FD716C6A"/>
  </w:style>
  <w:style w:type="paragraph" w:customStyle="1" w:styleId="3071265B1C1B4BA9A7588DAE3E476568">
    <w:name w:val="3071265B1C1B4BA9A7588DAE3E476568"/>
  </w:style>
  <w:style w:type="paragraph" w:customStyle="1" w:styleId="20EE1462390C4AA791E397A80D65DB6E">
    <w:name w:val="20EE1462390C4AA791E397A80D65DB6E"/>
  </w:style>
  <w:style w:type="paragraph" w:customStyle="1" w:styleId="7359185E8FF74520AC7100736FAAFE0A">
    <w:name w:val="7359185E8FF74520AC7100736FAAFE0A"/>
  </w:style>
  <w:style w:type="paragraph" w:customStyle="1" w:styleId="50FD68EA81F04E38B1EE84069A64D4A7">
    <w:name w:val="50FD68EA81F04E38B1EE84069A64D4A7"/>
  </w:style>
  <w:style w:type="paragraph" w:customStyle="1" w:styleId="57584688F82444EC93C02A82E7785C9E">
    <w:name w:val="57584688F82444EC93C02A82E7785C9E"/>
  </w:style>
  <w:style w:type="paragraph" w:customStyle="1" w:styleId="ABF711282FD1451C8E40B588553DFEB2">
    <w:name w:val="ABF711282FD1451C8E40B588553DFEB2"/>
  </w:style>
  <w:style w:type="paragraph" w:customStyle="1" w:styleId="B45C2DAABB464405ACFDAD731DC6996F">
    <w:name w:val="B45C2DAABB464405ACFDAD731DC6996F"/>
  </w:style>
  <w:style w:type="paragraph" w:customStyle="1" w:styleId="80F665AC6B0F4C879B1A42F4069FA7EE">
    <w:name w:val="80F665AC6B0F4C879B1A42F4069FA7EE"/>
  </w:style>
  <w:style w:type="paragraph" w:customStyle="1" w:styleId="8DBBC1EC41ED4151B8313A918FEFC29B">
    <w:name w:val="8DBBC1EC41ED4151B8313A918FEFC29B"/>
  </w:style>
  <w:style w:type="paragraph" w:customStyle="1" w:styleId="31C66FCC67E14273B11B3CB4E4C316BF">
    <w:name w:val="31C66FCC67E14273B11B3CB4E4C316BF"/>
  </w:style>
  <w:style w:type="paragraph" w:customStyle="1" w:styleId="0882715B001C46BBBFF1ED54548FA4D6">
    <w:name w:val="0882715B001C46BBBFF1ED54548FA4D6"/>
  </w:style>
  <w:style w:type="paragraph" w:customStyle="1" w:styleId="5F1E178EF2DA4AC2AF4C261515072B11">
    <w:name w:val="5F1E178EF2DA4AC2AF4C261515072B11"/>
  </w:style>
  <w:style w:type="paragraph" w:customStyle="1" w:styleId="D2C6C0E271174DFEB2683933048CD9C8">
    <w:name w:val="D2C6C0E271174DFEB2683933048CD9C8"/>
  </w:style>
  <w:style w:type="paragraph" w:customStyle="1" w:styleId="A12953C6F5824C93A70BAC03BBDAC8D5">
    <w:name w:val="A12953C6F5824C93A70BAC03BBDAC8D5"/>
  </w:style>
  <w:style w:type="paragraph" w:customStyle="1" w:styleId="090147C992CF4EB7BD5BD4A1BA431ACA">
    <w:name w:val="090147C992CF4EB7BD5BD4A1BA431ACA"/>
  </w:style>
  <w:style w:type="paragraph" w:customStyle="1" w:styleId="D8EE0CE461AD4DB682B98DDDE924803E">
    <w:name w:val="D8EE0CE461AD4DB682B98DDDE924803E"/>
  </w:style>
  <w:style w:type="paragraph" w:customStyle="1" w:styleId="797E2C40B9AE4942988EBC5AB4FD7BCC">
    <w:name w:val="797E2C40B9AE4942988EBC5AB4FD7BCC"/>
    <w:rsid w:val="00D1207D"/>
  </w:style>
  <w:style w:type="paragraph" w:customStyle="1" w:styleId="0FECCCB83B1342A9BBB8401DE48557B9">
    <w:name w:val="0FECCCB83B1342A9BBB8401DE48557B9"/>
    <w:rsid w:val="00D1207D"/>
  </w:style>
  <w:style w:type="paragraph" w:customStyle="1" w:styleId="937BEAFF8C2849768A92304742224532">
    <w:name w:val="937BEAFF8C2849768A92304742224532"/>
    <w:rsid w:val="00D1207D"/>
  </w:style>
  <w:style w:type="paragraph" w:customStyle="1" w:styleId="358222A3514E435EB4874F13B1ABEB0C">
    <w:name w:val="358222A3514E435EB4874F13B1ABEB0C"/>
    <w:rsid w:val="00D1207D"/>
  </w:style>
  <w:style w:type="paragraph" w:customStyle="1" w:styleId="0450DC05715A47A9BD27C795D2303EF6">
    <w:name w:val="0450DC05715A47A9BD27C795D2303EF6"/>
    <w:rsid w:val="00D1207D"/>
  </w:style>
  <w:style w:type="paragraph" w:customStyle="1" w:styleId="036AB1AE3C684203846DF3FF543558BA">
    <w:name w:val="036AB1AE3C684203846DF3FF543558BA"/>
    <w:rsid w:val="00D1207D"/>
  </w:style>
  <w:style w:type="paragraph" w:customStyle="1" w:styleId="A7A311532DCD433E90B5F01B3455D9A6">
    <w:name w:val="A7A311532DCD433E90B5F01B3455D9A6"/>
    <w:rsid w:val="00D1207D"/>
  </w:style>
  <w:style w:type="paragraph" w:customStyle="1" w:styleId="8308A68178BA40B595E21D766A148EC4">
    <w:name w:val="8308A68178BA40B595E21D766A148EC4"/>
    <w:rsid w:val="00D1207D"/>
  </w:style>
  <w:style w:type="paragraph" w:customStyle="1" w:styleId="8FF2B817A5A4452E9AE1F8DDC1F39142">
    <w:name w:val="8FF2B817A5A4452E9AE1F8DDC1F39142"/>
    <w:rsid w:val="00D1207D"/>
  </w:style>
  <w:style w:type="paragraph" w:customStyle="1" w:styleId="81160B564DD84D5EA5DF70BB5ACF5503">
    <w:name w:val="81160B564DD84D5EA5DF70BB5ACF5503"/>
    <w:rsid w:val="00D1207D"/>
  </w:style>
  <w:style w:type="paragraph" w:customStyle="1" w:styleId="2C7E6335109C4F088825CA7FD071D1AF">
    <w:name w:val="2C7E6335109C4F088825CA7FD071D1AF"/>
    <w:rsid w:val="00D1207D"/>
  </w:style>
  <w:style w:type="paragraph" w:customStyle="1" w:styleId="1E42EEF52B474D4E835E16D0E2EA8B94">
    <w:name w:val="1E42EEF52B474D4E835E16D0E2EA8B94"/>
    <w:rsid w:val="00D1207D"/>
  </w:style>
  <w:style w:type="paragraph" w:customStyle="1" w:styleId="1173C8BE7ADC4666AB1170909FE2EA68">
    <w:name w:val="1173C8BE7ADC4666AB1170909FE2EA68"/>
    <w:rsid w:val="00D1207D"/>
  </w:style>
  <w:style w:type="paragraph" w:customStyle="1" w:styleId="B24B3B6D11134125AB19333B61E16730">
    <w:name w:val="B24B3B6D11134125AB19333B61E16730"/>
    <w:rsid w:val="00D1207D"/>
  </w:style>
  <w:style w:type="paragraph" w:customStyle="1" w:styleId="49C6ACEE47524EEFA4DDAF5ED7174D59">
    <w:name w:val="49C6ACEE47524EEFA4DDAF5ED7174D59"/>
    <w:rsid w:val="00D1207D"/>
  </w:style>
  <w:style w:type="paragraph" w:customStyle="1" w:styleId="DACEDA95256B406091E2EFB915A9C915">
    <w:name w:val="DACEDA95256B406091E2EFB915A9C915"/>
    <w:rsid w:val="00D1207D"/>
  </w:style>
  <w:style w:type="paragraph" w:customStyle="1" w:styleId="41C1A8833FF04BE9A888EBE05A3EA8D0">
    <w:name w:val="41C1A8833FF04BE9A888EBE05A3EA8D0"/>
    <w:rsid w:val="00D1207D"/>
  </w:style>
  <w:style w:type="paragraph" w:customStyle="1" w:styleId="63A35FA669D04176A1300925D384E49E">
    <w:name w:val="63A35FA669D04176A1300925D384E49E"/>
    <w:rsid w:val="00D1207D"/>
  </w:style>
  <w:style w:type="paragraph" w:customStyle="1" w:styleId="C5F20CA3B7A843AB99B887C4953ADBB0">
    <w:name w:val="C5F20CA3B7A843AB99B887C4953ADBB0"/>
    <w:rsid w:val="00D1207D"/>
  </w:style>
  <w:style w:type="paragraph" w:customStyle="1" w:styleId="A763CCB254904363B3F3C5EEBCAA7DCB">
    <w:name w:val="A763CCB254904363B3F3C5EEBCAA7DCB"/>
    <w:rsid w:val="00D1207D"/>
  </w:style>
  <w:style w:type="paragraph" w:customStyle="1" w:styleId="902943393AE04E7B9B4ACA083FD21D5A">
    <w:name w:val="902943393AE04E7B9B4ACA083FD21D5A"/>
    <w:rsid w:val="00D1207D"/>
  </w:style>
  <w:style w:type="paragraph" w:customStyle="1" w:styleId="A655EE72F8374A468666ED1BEE3E2BE5">
    <w:name w:val="A655EE72F8374A468666ED1BEE3E2BE5"/>
    <w:rsid w:val="00D1207D"/>
  </w:style>
  <w:style w:type="paragraph" w:customStyle="1" w:styleId="55882CABF96F45E9918010261FC7DB8E">
    <w:name w:val="55882CABF96F45E9918010261FC7DB8E"/>
    <w:rsid w:val="00D1207D"/>
  </w:style>
  <w:style w:type="paragraph" w:customStyle="1" w:styleId="DB77131B49BF4951BC3B982C03307DF3">
    <w:name w:val="DB77131B49BF4951BC3B982C03307DF3"/>
    <w:rsid w:val="00D1207D"/>
  </w:style>
  <w:style w:type="paragraph" w:customStyle="1" w:styleId="EAB3E8D4004249A98442B08E58249841">
    <w:name w:val="EAB3E8D4004249A98442B08E58249841"/>
    <w:rsid w:val="00D1207D"/>
  </w:style>
  <w:style w:type="paragraph" w:customStyle="1" w:styleId="536EB85C3454469086923B0450DAEE84">
    <w:name w:val="536EB85C3454469086923B0450DAEE84"/>
    <w:rsid w:val="00D1207D"/>
  </w:style>
  <w:style w:type="paragraph" w:customStyle="1" w:styleId="7043BF4FCB9342FB9723D788A7866C26">
    <w:name w:val="7043BF4FCB9342FB9723D788A7866C26"/>
    <w:rsid w:val="00D1207D"/>
  </w:style>
  <w:style w:type="paragraph" w:customStyle="1" w:styleId="49ACFCFA7DE94260B2620534DC27C3BC">
    <w:name w:val="49ACFCFA7DE94260B2620534DC27C3BC"/>
    <w:rsid w:val="00D1207D"/>
  </w:style>
  <w:style w:type="paragraph" w:customStyle="1" w:styleId="AF1851CAA56643DB9944C0491424E026">
    <w:name w:val="AF1851CAA56643DB9944C0491424E026"/>
    <w:rsid w:val="00D1207D"/>
  </w:style>
  <w:style w:type="paragraph" w:customStyle="1" w:styleId="B6C356447B1F42ACB5A84B5F15B93758">
    <w:name w:val="B6C356447B1F42ACB5A84B5F15B93758"/>
    <w:rsid w:val="00D1207D"/>
  </w:style>
  <w:style w:type="paragraph" w:customStyle="1" w:styleId="227B128A2A1B4D79A54254B48475A701">
    <w:name w:val="227B128A2A1B4D79A54254B48475A701"/>
    <w:rsid w:val="00D1207D"/>
  </w:style>
  <w:style w:type="paragraph" w:customStyle="1" w:styleId="62903F5F6380440AB84B29E474F3B482">
    <w:name w:val="62903F5F6380440AB84B29E474F3B482"/>
    <w:rsid w:val="00D1207D"/>
  </w:style>
  <w:style w:type="paragraph" w:customStyle="1" w:styleId="23396C6E114749CE880770571CBC52CC">
    <w:name w:val="23396C6E114749CE880770571CBC52CC"/>
    <w:rsid w:val="00D1207D"/>
  </w:style>
  <w:style w:type="paragraph" w:customStyle="1" w:styleId="E79F502CC9FA435AB040320CD152E0BA">
    <w:name w:val="E79F502CC9FA435AB040320CD152E0BA"/>
    <w:rsid w:val="00D1207D"/>
  </w:style>
  <w:style w:type="paragraph" w:customStyle="1" w:styleId="FC5590807ADC442E8A75ADA733ED9B04">
    <w:name w:val="FC5590807ADC442E8A75ADA733ED9B04"/>
    <w:rsid w:val="00D1207D"/>
  </w:style>
  <w:style w:type="paragraph" w:customStyle="1" w:styleId="9CA5E325A1F84A38B5662A502D8A204F">
    <w:name w:val="9CA5E325A1F84A38B5662A502D8A204F"/>
    <w:rsid w:val="00D1207D"/>
  </w:style>
  <w:style w:type="paragraph" w:customStyle="1" w:styleId="A2EC11A74DD644C8999B7C7A0621FFBD">
    <w:name w:val="A2EC11A74DD644C8999B7C7A0621FFBD"/>
    <w:rsid w:val="00D1207D"/>
  </w:style>
  <w:style w:type="paragraph" w:customStyle="1" w:styleId="5C07C8B5CECA471FAB6020F03F4FF1C7">
    <w:name w:val="5C07C8B5CECA471FAB6020F03F4FF1C7"/>
    <w:rsid w:val="00D1207D"/>
  </w:style>
  <w:style w:type="paragraph" w:customStyle="1" w:styleId="D3AD15922FE44AA6B9DE1B3E137197B0">
    <w:name w:val="D3AD15922FE44AA6B9DE1B3E137197B0"/>
    <w:rsid w:val="00D1207D"/>
  </w:style>
  <w:style w:type="paragraph" w:customStyle="1" w:styleId="6692BF912FD14BD7836F77E872C26069">
    <w:name w:val="6692BF912FD14BD7836F77E872C26069"/>
    <w:rsid w:val="00D1207D"/>
  </w:style>
  <w:style w:type="paragraph" w:customStyle="1" w:styleId="46B913BC95744321B725A240E630FE5F">
    <w:name w:val="46B913BC95744321B725A240E630FE5F"/>
    <w:rsid w:val="00D1207D"/>
  </w:style>
  <w:style w:type="paragraph" w:customStyle="1" w:styleId="6C702C77D46A49CC9B87CFD487A2FB0B">
    <w:name w:val="6C702C77D46A49CC9B87CFD487A2FB0B"/>
    <w:rsid w:val="00D1207D"/>
  </w:style>
  <w:style w:type="paragraph" w:customStyle="1" w:styleId="80E1E7BF2B554E38BEC816740A654A1A">
    <w:name w:val="80E1E7BF2B554E38BEC816740A654A1A"/>
    <w:rsid w:val="00D1207D"/>
  </w:style>
  <w:style w:type="paragraph" w:customStyle="1" w:styleId="89838D07687344F7AFECC5EC61427AAA">
    <w:name w:val="89838D07687344F7AFECC5EC61427AAA"/>
    <w:rsid w:val="00D1207D"/>
  </w:style>
  <w:style w:type="paragraph" w:customStyle="1" w:styleId="C8FFB953986D40F582BD0B3131668890">
    <w:name w:val="C8FFB953986D40F582BD0B3131668890"/>
    <w:rsid w:val="00D1207D"/>
  </w:style>
  <w:style w:type="paragraph" w:customStyle="1" w:styleId="AD543E6288274F13B7BC8EDFF522E466">
    <w:name w:val="AD543E6288274F13B7BC8EDFF522E466"/>
    <w:rsid w:val="00D1207D"/>
  </w:style>
  <w:style w:type="paragraph" w:customStyle="1" w:styleId="69898617EBED4F7F8B716522A263519F">
    <w:name w:val="69898617EBED4F7F8B716522A263519F"/>
    <w:rsid w:val="00D1207D"/>
  </w:style>
  <w:style w:type="paragraph" w:customStyle="1" w:styleId="B0BD8B94C85941299888DC501AA845A4">
    <w:name w:val="B0BD8B94C85941299888DC501AA845A4"/>
    <w:rsid w:val="00D1207D"/>
  </w:style>
  <w:style w:type="paragraph" w:customStyle="1" w:styleId="F983143F6B3C4424B986A93CAB8A1541">
    <w:name w:val="F983143F6B3C4424B986A93CAB8A1541"/>
    <w:rsid w:val="00D1207D"/>
  </w:style>
  <w:style w:type="paragraph" w:customStyle="1" w:styleId="600793AC79984FD7BA6BB28ED08B0E4C">
    <w:name w:val="600793AC79984FD7BA6BB28ED08B0E4C"/>
    <w:rsid w:val="00D1207D"/>
  </w:style>
  <w:style w:type="paragraph" w:customStyle="1" w:styleId="236C48002AA34248B15E88380531EB2B">
    <w:name w:val="236C48002AA34248B15E88380531EB2B"/>
    <w:rsid w:val="00D1207D"/>
  </w:style>
  <w:style w:type="paragraph" w:customStyle="1" w:styleId="649DA97103E64264923D4636B0B1E4F3">
    <w:name w:val="649DA97103E64264923D4636B0B1E4F3"/>
    <w:rsid w:val="00D1207D"/>
  </w:style>
  <w:style w:type="paragraph" w:customStyle="1" w:styleId="44DF56094BBA46C18A0A25CCE2772CBD">
    <w:name w:val="44DF56094BBA46C18A0A25CCE2772CBD"/>
    <w:rsid w:val="00D1207D"/>
  </w:style>
  <w:style w:type="paragraph" w:customStyle="1" w:styleId="F3B0A3D39C224A0793FE55F7DBAC8B66">
    <w:name w:val="F3B0A3D39C224A0793FE55F7DBAC8B66"/>
    <w:rsid w:val="00D1207D"/>
  </w:style>
  <w:style w:type="paragraph" w:customStyle="1" w:styleId="978D7C43662A4B82AFA27A1796CF7058">
    <w:name w:val="978D7C43662A4B82AFA27A1796CF7058"/>
    <w:rsid w:val="00D1207D"/>
  </w:style>
  <w:style w:type="paragraph" w:customStyle="1" w:styleId="38B812B4027E4E42B2A79AF9DD452487">
    <w:name w:val="38B812B4027E4E42B2A79AF9DD452487"/>
    <w:rsid w:val="00D1207D"/>
  </w:style>
  <w:style w:type="paragraph" w:customStyle="1" w:styleId="3BD734F0BE5F4C01B24E979279FFADBE">
    <w:name w:val="3BD734F0BE5F4C01B24E979279FFADBE"/>
    <w:rsid w:val="00D1207D"/>
  </w:style>
  <w:style w:type="paragraph" w:customStyle="1" w:styleId="E37321055F1844888FAD345987B28C5E">
    <w:name w:val="E37321055F1844888FAD345987B28C5E"/>
    <w:rsid w:val="00D1207D"/>
  </w:style>
  <w:style w:type="paragraph" w:customStyle="1" w:styleId="DA158A53228C4CAE95683400B037EDCD">
    <w:name w:val="DA158A53228C4CAE95683400B037EDCD"/>
    <w:rsid w:val="00D1207D"/>
  </w:style>
  <w:style w:type="paragraph" w:customStyle="1" w:styleId="29817DE0FB544B2FBD82D3C54919CCBD">
    <w:name w:val="29817DE0FB544B2FBD82D3C54919CCBD"/>
    <w:rsid w:val="00D1207D"/>
  </w:style>
  <w:style w:type="paragraph" w:customStyle="1" w:styleId="0AECA2BF0E5E42DD9DC02CF78EEDB4DD">
    <w:name w:val="0AECA2BF0E5E42DD9DC02CF78EEDB4DD"/>
    <w:rsid w:val="00D1207D"/>
  </w:style>
  <w:style w:type="paragraph" w:customStyle="1" w:styleId="EA170FC37AC8477C8315EF4784C0BE5D">
    <w:name w:val="EA170FC37AC8477C8315EF4784C0BE5D"/>
    <w:rsid w:val="00D1207D"/>
  </w:style>
  <w:style w:type="paragraph" w:customStyle="1" w:styleId="99F1DB28FFF34A7A92DDB18C4CB3BAFF">
    <w:name w:val="99F1DB28FFF34A7A92DDB18C4CB3BAFF"/>
    <w:rsid w:val="00D1207D"/>
  </w:style>
  <w:style w:type="paragraph" w:customStyle="1" w:styleId="B2C474C6AF1642DEBA8A4BE53E9A752D">
    <w:name w:val="B2C474C6AF1642DEBA8A4BE53E9A752D"/>
    <w:rsid w:val="00D1207D"/>
  </w:style>
  <w:style w:type="paragraph" w:customStyle="1" w:styleId="48C7A1DD4DA8498A8740097ED2733BF9">
    <w:name w:val="48C7A1DD4DA8498A8740097ED2733BF9"/>
    <w:rsid w:val="00D1207D"/>
  </w:style>
  <w:style w:type="paragraph" w:customStyle="1" w:styleId="D459A55FD23F4FABA758E0BEC75766E2">
    <w:name w:val="D459A55FD23F4FABA758E0BEC75766E2"/>
    <w:rsid w:val="00D1207D"/>
  </w:style>
  <w:style w:type="paragraph" w:customStyle="1" w:styleId="7BCD316572AF4B9288E58D190AC8DE03">
    <w:name w:val="7BCD316572AF4B9288E58D190AC8DE03"/>
    <w:rsid w:val="00D1207D"/>
  </w:style>
  <w:style w:type="paragraph" w:customStyle="1" w:styleId="4A9677D73E544709B00F4E4504BD7A31">
    <w:name w:val="4A9677D73E544709B00F4E4504BD7A31"/>
    <w:rsid w:val="00D1207D"/>
  </w:style>
  <w:style w:type="paragraph" w:customStyle="1" w:styleId="BE9D3A59AA5740F1A35406ACB0A7C15F">
    <w:name w:val="BE9D3A59AA5740F1A35406ACB0A7C15F"/>
    <w:rsid w:val="00D1207D"/>
  </w:style>
  <w:style w:type="paragraph" w:customStyle="1" w:styleId="D70805DCFC1A453B99C2812663CA4E1D">
    <w:name w:val="D70805DCFC1A453B99C2812663CA4E1D"/>
    <w:rsid w:val="00D1207D"/>
  </w:style>
  <w:style w:type="paragraph" w:customStyle="1" w:styleId="61351BD8FA4140188D94E52F1266111C">
    <w:name w:val="61351BD8FA4140188D94E52F1266111C"/>
    <w:rsid w:val="00D1207D"/>
  </w:style>
  <w:style w:type="paragraph" w:customStyle="1" w:styleId="D6DE403F55734D3FAD45823697AAD1F9">
    <w:name w:val="D6DE403F55734D3FAD45823697AAD1F9"/>
    <w:rsid w:val="00D1207D"/>
  </w:style>
  <w:style w:type="paragraph" w:customStyle="1" w:styleId="A8FC491312C245AEB754C240E10B295F">
    <w:name w:val="A8FC491312C245AEB754C240E10B295F"/>
    <w:rsid w:val="00D1207D"/>
  </w:style>
  <w:style w:type="paragraph" w:customStyle="1" w:styleId="4083982929A74D1FBC54B1F05B822C11">
    <w:name w:val="4083982929A74D1FBC54B1F05B822C11"/>
    <w:rsid w:val="00D1207D"/>
  </w:style>
  <w:style w:type="paragraph" w:customStyle="1" w:styleId="18AB03EAD8754C1DACF7EB0FEDAD9FB3">
    <w:name w:val="18AB03EAD8754C1DACF7EB0FEDAD9FB3"/>
    <w:rsid w:val="00D1207D"/>
  </w:style>
  <w:style w:type="paragraph" w:customStyle="1" w:styleId="6CDC72C73F23440D8C7CBA2FBF5C9767">
    <w:name w:val="6CDC72C73F23440D8C7CBA2FBF5C9767"/>
    <w:rsid w:val="00D1207D"/>
  </w:style>
  <w:style w:type="paragraph" w:customStyle="1" w:styleId="7ED4600C82E640789117E6CFD86388C3">
    <w:name w:val="7ED4600C82E640789117E6CFD86388C3"/>
    <w:rsid w:val="00D1207D"/>
  </w:style>
  <w:style w:type="paragraph" w:customStyle="1" w:styleId="2052C2FBD7C1416589B1E86F6814AF8A">
    <w:name w:val="2052C2FBD7C1416589B1E86F6814AF8A"/>
    <w:rsid w:val="00D1207D"/>
  </w:style>
  <w:style w:type="paragraph" w:customStyle="1" w:styleId="DC203F40E1504E448C5A0EF4BB72FD2B">
    <w:name w:val="DC203F40E1504E448C5A0EF4BB72FD2B"/>
    <w:rsid w:val="00D1207D"/>
  </w:style>
  <w:style w:type="paragraph" w:customStyle="1" w:styleId="8AB78AC479324197B8EACAB0EFEA93B7">
    <w:name w:val="8AB78AC479324197B8EACAB0EFEA93B7"/>
    <w:rsid w:val="00D1207D"/>
  </w:style>
  <w:style w:type="paragraph" w:customStyle="1" w:styleId="7325861A6C604DF1840F5A48416FB04B">
    <w:name w:val="7325861A6C604DF1840F5A48416FB04B"/>
    <w:rsid w:val="00D1207D"/>
  </w:style>
  <w:style w:type="paragraph" w:customStyle="1" w:styleId="01D0F48E71564346A4C51BE9E2B75481">
    <w:name w:val="01D0F48E71564346A4C51BE9E2B75481"/>
    <w:rsid w:val="00D1207D"/>
  </w:style>
  <w:style w:type="paragraph" w:customStyle="1" w:styleId="AE437052A8F84D709768128618ECE186">
    <w:name w:val="AE437052A8F84D709768128618ECE186"/>
    <w:rsid w:val="00D1207D"/>
  </w:style>
  <w:style w:type="paragraph" w:customStyle="1" w:styleId="B31981378D1B45AE87801211F21DF15C">
    <w:name w:val="B31981378D1B45AE87801211F21DF15C"/>
    <w:rsid w:val="00D1207D"/>
  </w:style>
  <w:style w:type="paragraph" w:customStyle="1" w:styleId="F7413AD70DA44773AA910F665F940989">
    <w:name w:val="F7413AD70DA44773AA910F665F940989"/>
    <w:rsid w:val="00D1207D"/>
  </w:style>
  <w:style w:type="paragraph" w:customStyle="1" w:styleId="1B8924650C9B474AB510DB64934422C3">
    <w:name w:val="1B8924650C9B474AB510DB64934422C3"/>
    <w:rsid w:val="00D1207D"/>
  </w:style>
  <w:style w:type="paragraph" w:customStyle="1" w:styleId="756BFFC5ACBB40ABBD5B54BB31B976BA">
    <w:name w:val="756BFFC5ACBB40ABBD5B54BB31B976BA"/>
    <w:rsid w:val="00D1207D"/>
  </w:style>
  <w:style w:type="paragraph" w:customStyle="1" w:styleId="CF75B556CA7F440B8C5229175BDDA0C8">
    <w:name w:val="CF75B556CA7F440B8C5229175BDDA0C8"/>
    <w:rsid w:val="00D1207D"/>
  </w:style>
  <w:style w:type="paragraph" w:customStyle="1" w:styleId="11F7CCA7B1554E248EFDDBE92160A175">
    <w:name w:val="11F7CCA7B1554E248EFDDBE92160A175"/>
    <w:rsid w:val="00D1207D"/>
  </w:style>
  <w:style w:type="paragraph" w:customStyle="1" w:styleId="7A8FF6119BE54D9981F8DDF0C87E88F4">
    <w:name w:val="7A8FF6119BE54D9981F8DDF0C87E88F4"/>
    <w:rsid w:val="00D1207D"/>
  </w:style>
  <w:style w:type="paragraph" w:customStyle="1" w:styleId="5B86BEC80BB04CF29B275C44119E266C">
    <w:name w:val="5B86BEC80BB04CF29B275C44119E266C"/>
    <w:rsid w:val="00D1207D"/>
  </w:style>
  <w:style w:type="paragraph" w:customStyle="1" w:styleId="81E41DA3D4DD4A8FB705A5DF56A91268">
    <w:name w:val="81E41DA3D4DD4A8FB705A5DF56A91268"/>
    <w:rsid w:val="00D1207D"/>
  </w:style>
  <w:style w:type="paragraph" w:customStyle="1" w:styleId="4B1C0A3F2B334E78BB7BD9A33D1D5416">
    <w:name w:val="4B1C0A3F2B334E78BB7BD9A33D1D5416"/>
    <w:rsid w:val="00D1207D"/>
  </w:style>
  <w:style w:type="paragraph" w:customStyle="1" w:styleId="BEDF1B4146994AB4BF476D9EF60CF87D">
    <w:name w:val="BEDF1B4146994AB4BF476D9EF60CF87D"/>
    <w:rsid w:val="00D1207D"/>
  </w:style>
  <w:style w:type="paragraph" w:customStyle="1" w:styleId="4144ECE2B7E24CD0BE681CFBDB56EF0A">
    <w:name w:val="4144ECE2B7E24CD0BE681CFBDB56EF0A"/>
    <w:rsid w:val="00D1207D"/>
  </w:style>
  <w:style w:type="paragraph" w:customStyle="1" w:styleId="FAB92E1B06AE4DA4A05AEF0C03A76439">
    <w:name w:val="FAB92E1B06AE4DA4A05AEF0C03A76439"/>
    <w:rsid w:val="00D1207D"/>
  </w:style>
  <w:style w:type="paragraph" w:customStyle="1" w:styleId="B5A1EAFD5EBA49E0B66720D556138E47">
    <w:name w:val="B5A1EAFD5EBA49E0B66720D556138E47"/>
    <w:rsid w:val="00D1207D"/>
  </w:style>
  <w:style w:type="paragraph" w:customStyle="1" w:styleId="293B3D6103624C488F55A166A84F92D8">
    <w:name w:val="293B3D6103624C488F55A166A84F92D8"/>
    <w:rsid w:val="00D1207D"/>
  </w:style>
  <w:style w:type="paragraph" w:customStyle="1" w:styleId="9909AA1DFA064E2C933D99A9E7C1B39E">
    <w:name w:val="9909AA1DFA064E2C933D99A9E7C1B39E"/>
    <w:rsid w:val="00D1207D"/>
  </w:style>
  <w:style w:type="paragraph" w:customStyle="1" w:styleId="830EFB79F6FC4DDAABB2A7ED1AA6943F">
    <w:name w:val="830EFB79F6FC4DDAABB2A7ED1AA6943F"/>
    <w:rsid w:val="00D1207D"/>
  </w:style>
  <w:style w:type="paragraph" w:customStyle="1" w:styleId="4E501C0EAB2E4314B86D201BC414C2BD">
    <w:name w:val="4E501C0EAB2E4314B86D201BC414C2BD"/>
    <w:rsid w:val="00D1207D"/>
  </w:style>
  <w:style w:type="paragraph" w:customStyle="1" w:styleId="48ACDC4F680F4EA982FE396CDF3BBD63">
    <w:name w:val="48ACDC4F680F4EA982FE396CDF3BBD63"/>
    <w:rsid w:val="00D1207D"/>
  </w:style>
  <w:style w:type="paragraph" w:customStyle="1" w:styleId="7BD9C97583684C0F90A4BB9E0F4DE0B7">
    <w:name w:val="7BD9C97583684C0F90A4BB9E0F4DE0B7"/>
    <w:rsid w:val="00D1207D"/>
  </w:style>
  <w:style w:type="paragraph" w:customStyle="1" w:styleId="BC3AA9757FB34B869A21F22CB87C5BCD">
    <w:name w:val="BC3AA9757FB34B869A21F22CB87C5BCD"/>
    <w:rsid w:val="00D1207D"/>
  </w:style>
  <w:style w:type="paragraph" w:customStyle="1" w:styleId="0005D180474B44058AAF8B37DE603314">
    <w:name w:val="0005D180474B44058AAF8B37DE603314"/>
    <w:rsid w:val="00D1207D"/>
  </w:style>
  <w:style w:type="paragraph" w:customStyle="1" w:styleId="EDCBF62D09F246868E41AF55A2CE25C9">
    <w:name w:val="EDCBF62D09F246868E41AF55A2CE25C9"/>
    <w:rsid w:val="00D1207D"/>
  </w:style>
  <w:style w:type="paragraph" w:customStyle="1" w:styleId="C802926316BD4A38B3BEB7A93AED8CFB">
    <w:name w:val="C802926316BD4A38B3BEB7A93AED8CFB"/>
    <w:rsid w:val="00D1207D"/>
  </w:style>
  <w:style w:type="paragraph" w:customStyle="1" w:styleId="FD97D4D788E743648A7698267C606BC4">
    <w:name w:val="FD97D4D788E743648A7698267C606BC4"/>
    <w:rsid w:val="00D1207D"/>
  </w:style>
  <w:style w:type="paragraph" w:customStyle="1" w:styleId="2ACF57030F7A4740876EBEBF9A28AD7F">
    <w:name w:val="2ACF57030F7A4740876EBEBF9A28AD7F"/>
    <w:rsid w:val="00D1207D"/>
  </w:style>
  <w:style w:type="paragraph" w:customStyle="1" w:styleId="3F8E3874DC6E4AC498B1773B5D31B5E4">
    <w:name w:val="3F8E3874DC6E4AC498B1773B5D31B5E4"/>
    <w:rsid w:val="00D1207D"/>
  </w:style>
  <w:style w:type="paragraph" w:customStyle="1" w:styleId="A715E130C88D47FCA653C9A1CC450D7B">
    <w:name w:val="A715E130C88D47FCA653C9A1CC450D7B"/>
    <w:rsid w:val="00D1207D"/>
  </w:style>
  <w:style w:type="paragraph" w:customStyle="1" w:styleId="E03770FEB9FA4583AC10E7D87479FFE7">
    <w:name w:val="E03770FEB9FA4583AC10E7D87479FFE7"/>
    <w:rsid w:val="00D1207D"/>
  </w:style>
  <w:style w:type="paragraph" w:customStyle="1" w:styleId="338B036FA8824B2A881DCA979328C0E5">
    <w:name w:val="338B036FA8824B2A881DCA979328C0E5"/>
    <w:rsid w:val="00D1207D"/>
  </w:style>
  <w:style w:type="paragraph" w:customStyle="1" w:styleId="97C81477451546EDB037B4A3234555C0">
    <w:name w:val="97C81477451546EDB037B4A3234555C0"/>
    <w:rsid w:val="00D1207D"/>
  </w:style>
  <w:style w:type="paragraph" w:customStyle="1" w:styleId="F4A5A4F320C34E789C516D7F30140C61">
    <w:name w:val="F4A5A4F320C34E789C516D7F30140C61"/>
    <w:rsid w:val="00D1207D"/>
  </w:style>
  <w:style w:type="paragraph" w:customStyle="1" w:styleId="7C4D772BF8AD4409B85EE840C9A2D373">
    <w:name w:val="7C4D772BF8AD4409B85EE840C9A2D373"/>
    <w:rsid w:val="00D1207D"/>
  </w:style>
  <w:style w:type="paragraph" w:customStyle="1" w:styleId="7EB85FC388164A0EBB57774D59AA1A29">
    <w:name w:val="7EB85FC388164A0EBB57774D59AA1A29"/>
    <w:rsid w:val="00D1207D"/>
  </w:style>
  <w:style w:type="paragraph" w:customStyle="1" w:styleId="F8886322A928420E9FBC8B7A67D22785">
    <w:name w:val="F8886322A928420E9FBC8B7A67D22785"/>
    <w:rsid w:val="00D1207D"/>
  </w:style>
  <w:style w:type="paragraph" w:customStyle="1" w:styleId="61EECA1027124F67AF3CA9EB71404F33">
    <w:name w:val="61EECA1027124F67AF3CA9EB71404F33"/>
    <w:rsid w:val="00D1207D"/>
  </w:style>
  <w:style w:type="paragraph" w:customStyle="1" w:styleId="A851CCBAE920496FB7C0C6AD3E00D89D">
    <w:name w:val="A851CCBAE920496FB7C0C6AD3E00D89D"/>
    <w:rsid w:val="00D1207D"/>
  </w:style>
  <w:style w:type="paragraph" w:customStyle="1" w:styleId="1FF721CCD88F4E5A9C6157E94817EC31">
    <w:name w:val="1FF721CCD88F4E5A9C6157E94817EC31"/>
    <w:rsid w:val="00D1207D"/>
  </w:style>
  <w:style w:type="paragraph" w:customStyle="1" w:styleId="C9524A3E98154E64B3F647775ADAD3B1">
    <w:name w:val="C9524A3E98154E64B3F647775ADAD3B1"/>
    <w:rsid w:val="00D1207D"/>
  </w:style>
  <w:style w:type="paragraph" w:customStyle="1" w:styleId="84795E9AD3F34634BF90A9062F35A1E7">
    <w:name w:val="84795E9AD3F34634BF90A9062F35A1E7"/>
    <w:rsid w:val="00D1207D"/>
  </w:style>
  <w:style w:type="paragraph" w:customStyle="1" w:styleId="BAE5F03B49A344318182C8A0ED8E0602">
    <w:name w:val="BAE5F03B49A344318182C8A0ED8E0602"/>
    <w:rsid w:val="00D1207D"/>
  </w:style>
  <w:style w:type="paragraph" w:customStyle="1" w:styleId="A0FB6F832D204DD9ACF99A318107A1DA">
    <w:name w:val="A0FB6F832D204DD9ACF99A318107A1DA"/>
    <w:rsid w:val="00D1207D"/>
  </w:style>
  <w:style w:type="paragraph" w:customStyle="1" w:styleId="C344BE2AD94B4A8DA7E1A327532F16C9">
    <w:name w:val="C344BE2AD94B4A8DA7E1A327532F16C9"/>
    <w:rsid w:val="00D1207D"/>
  </w:style>
  <w:style w:type="paragraph" w:customStyle="1" w:styleId="985B37B076404B18BDD3B324389023CC">
    <w:name w:val="985B37B076404B18BDD3B324389023CC"/>
    <w:rsid w:val="00D1207D"/>
  </w:style>
  <w:style w:type="paragraph" w:customStyle="1" w:styleId="A3894195C7EA4345A282EB60318B3F55">
    <w:name w:val="A3894195C7EA4345A282EB60318B3F55"/>
    <w:rsid w:val="00D1207D"/>
  </w:style>
  <w:style w:type="paragraph" w:customStyle="1" w:styleId="E6C97F1D01E448929D06633AA7C75162">
    <w:name w:val="E6C97F1D01E448929D06633AA7C75162"/>
    <w:rsid w:val="00D1207D"/>
  </w:style>
  <w:style w:type="paragraph" w:customStyle="1" w:styleId="43B75F5BEB4C43B0B27A35EDC454F489">
    <w:name w:val="43B75F5BEB4C43B0B27A35EDC454F489"/>
    <w:rsid w:val="00D1207D"/>
  </w:style>
  <w:style w:type="paragraph" w:customStyle="1" w:styleId="973A40D2B8624B659A4F3C77D556A71C">
    <w:name w:val="973A40D2B8624B659A4F3C77D556A71C"/>
    <w:rsid w:val="00D1207D"/>
  </w:style>
  <w:style w:type="paragraph" w:customStyle="1" w:styleId="00646C2A5F694C2D83A45AB64B3290FF">
    <w:name w:val="00646C2A5F694C2D83A45AB64B3290FF"/>
    <w:rsid w:val="00D1207D"/>
  </w:style>
  <w:style w:type="paragraph" w:customStyle="1" w:styleId="7BCE2271F88146F981E5540C51566E6F">
    <w:name w:val="7BCE2271F88146F981E5540C51566E6F"/>
    <w:rsid w:val="00D1207D"/>
  </w:style>
  <w:style w:type="paragraph" w:customStyle="1" w:styleId="08A5A8943A5F4B60817C5655F753849E">
    <w:name w:val="08A5A8943A5F4B60817C5655F753849E"/>
    <w:rsid w:val="00D1207D"/>
  </w:style>
  <w:style w:type="paragraph" w:customStyle="1" w:styleId="018B7AAA75BC469BA7E4091DF41279B6">
    <w:name w:val="018B7AAA75BC469BA7E4091DF41279B6"/>
    <w:rsid w:val="00D1207D"/>
  </w:style>
  <w:style w:type="paragraph" w:customStyle="1" w:styleId="5D7E9F3B83AC43339E8AF010A5BCB664">
    <w:name w:val="5D7E9F3B83AC43339E8AF010A5BCB664"/>
    <w:rsid w:val="00D1207D"/>
  </w:style>
  <w:style w:type="paragraph" w:customStyle="1" w:styleId="47D3E7293854491EA26F4A42776F6ACA">
    <w:name w:val="47D3E7293854491EA26F4A42776F6ACA"/>
    <w:rsid w:val="00D1207D"/>
  </w:style>
  <w:style w:type="paragraph" w:customStyle="1" w:styleId="E3F7D61CBE7C41099171DE45BC68350E">
    <w:name w:val="E3F7D61CBE7C41099171DE45BC68350E"/>
    <w:rsid w:val="00D1207D"/>
  </w:style>
  <w:style w:type="paragraph" w:customStyle="1" w:styleId="AB571F8CF75B49C3923445AE5FA70D8C">
    <w:name w:val="AB571F8CF75B49C3923445AE5FA70D8C"/>
    <w:rsid w:val="00D1207D"/>
  </w:style>
  <w:style w:type="paragraph" w:customStyle="1" w:styleId="9014CBA5BFDB4A59B464B75369577A75">
    <w:name w:val="9014CBA5BFDB4A59B464B75369577A75"/>
    <w:rsid w:val="00D1207D"/>
  </w:style>
  <w:style w:type="paragraph" w:customStyle="1" w:styleId="BAA87BF4286047D5AD226E72AC572279">
    <w:name w:val="BAA87BF4286047D5AD226E72AC572279"/>
    <w:rsid w:val="00D1207D"/>
  </w:style>
  <w:style w:type="paragraph" w:customStyle="1" w:styleId="A48D54DA74DB48AA830864808325F5D3">
    <w:name w:val="A48D54DA74DB48AA830864808325F5D3"/>
    <w:rsid w:val="00D1207D"/>
  </w:style>
  <w:style w:type="paragraph" w:customStyle="1" w:styleId="CA18CBC646A749338609A98748DA4E63">
    <w:name w:val="CA18CBC646A749338609A98748DA4E63"/>
    <w:rsid w:val="00D1207D"/>
  </w:style>
  <w:style w:type="paragraph" w:customStyle="1" w:styleId="8148C1FAAD604775BB27F44C9C70DBDA">
    <w:name w:val="8148C1FAAD604775BB27F44C9C70DBDA"/>
    <w:rsid w:val="00EF5628"/>
  </w:style>
  <w:style w:type="paragraph" w:customStyle="1" w:styleId="3F9910523FE548B0BC4B8205C21C19F5">
    <w:name w:val="3F9910523FE548B0BC4B8205C21C19F5"/>
    <w:rsid w:val="00EF5628"/>
  </w:style>
  <w:style w:type="paragraph" w:customStyle="1" w:styleId="E8523257B7BA4B77A7A3E5905C2F26FF">
    <w:name w:val="E8523257B7BA4B77A7A3E5905C2F26FF"/>
    <w:rsid w:val="00EF5628"/>
  </w:style>
  <w:style w:type="paragraph" w:customStyle="1" w:styleId="FDBE5D1B1AA34F76A890A3609EF3BEB4">
    <w:name w:val="FDBE5D1B1AA34F76A890A3609EF3BEB4"/>
    <w:rsid w:val="00EF5628"/>
  </w:style>
  <w:style w:type="paragraph" w:customStyle="1" w:styleId="6FD033577C2345D8A0EC5A589CDC3F3F">
    <w:name w:val="6FD033577C2345D8A0EC5A589CDC3F3F"/>
    <w:rsid w:val="00EF5628"/>
  </w:style>
  <w:style w:type="paragraph" w:customStyle="1" w:styleId="7D683237358D4F78812051D39430E8C6">
    <w:name w:val="7D683237358D4F78812051D39430E8C6"/>
    <w:rsid w:val="00EF5628"/>
  </w:style>
  <w:style w:type="paragraph" w:customStyle="1" w:styleId="994A9C3E09C94CDC90A0FA1E0F6C0CE4">
    <w:name w:val="994A9C3E09C94CDC90A0FA1E0F6C0CE4"/>
    <w:rsid w:val="00EF5628"/>
  </w:style>
  <w:style w:type="paragraph" w:customStyle="1" w:styleId="21294F609AC2459EA65E54C1036F2C08">
    <w:name w:val="21294F609AC2459EA65E54C1036F2C08"/>
    <w:rsid w:val="00EF5628"/>
  </w:style>
  <w:style w:type="paragraph" w:customStyle="1" w:styleId="E6905751B49F409A89E95B3565F72A33">
    <w:name w:val="E6905751B49F409A89E95B3565F72A33"/>
    <w:rsid w:val="00EF5628"/>
  </w:style>
  <w:style w:type="paragraph" w:customStyle="1" w:styleId="12E31759B0C942D38D2C5C5471C9225A">
    <w:name w:val="12E31759B0C942D38D2C5C5471C9225A"/>
    <w:rsid w:val="00EF5628"/>
  </w:style>
  <w:style w:type="paragraph" w:customStyle="1" w:styleId="20C32CC14BE746D1923C9C7DA8DF079C">
    <w:name w:val="20C32CC14BE746D1923C9C7DA8DF079C"/>
    <w:rsid w:val="00EF5628"/>
  </w:style>
  <w:style w:type="paragraph" w:customStyle="1" w:styleId="D12CE9D7542A453BB3E5AFCEE9B8DE1E">
    <w:name w:val="D12CE9D7542A453BB3E5AFCEE9B8DE1E"/>
    <w:rsid w:val="00EF5628"/>
  </w:style>
  <w:style w:type="paragraph" w:customStyle="1" w:styleId="6A5BEE5AE6C243AAA0DF5A53313AADD3">
    <w:name w:val="6A5BEE5AE6C243AAA0DF5A53313AADD3"/>
    <w:rsid w:val="00EF5628"/>
  </w:style>
  <w:style w:type="paragraph" w:customStyle="1" w:styleId="F7C84C9C80C441C3A52A4AD5F657EF17">
    <w:name w:val="F7C84C9C80C441C3A52A4AD5F657EF17"/>
    <w:rsid w:val="00EF5628"/>
  </w:style>
  <w:style w:type="paragraph" w:customStyle="1" w:styleId="C3C0C580842F49F994BA82C8FEA64E08">
    <w:name w:val="C3C0C580842F49F994BA82C8FEA64E08"/>
    <w:rsid w:val="00EF5628"/>
  </w:style>
  <w:style w:type="paragraph" w:customStyle="1" w:styleId="C8F2CEA24DC54A0ABA91BEBE6A686468">
    <w:name w:val="C8F2CEA24DC54A0ABA91BEBE6A686468"/>
    <w:rsid w:val="00EF5628"/>
  </w:style>
  <w:style w:type="paragraph" w:customStyle="1" w:styleId="D887B51926A64257B27138338FF7418E">
    <w:name w:val="D887B51926A64257B27138338FF7418E"/>
    <w:rsid w:val="00EF5628"/>
  </w:style>
  <w:style w:type="paragraph" w:customStyle="1" w:styleId="0201E74EB79D4542AD0EFC4F0106ABCC">
    <w:name w:val="0201E74EB79D4542AD0EFC4F0106ABCC"/>
    <w:rsid w:val="00EF5628"/>
  </w:style>
  <w:style w:type="paragraph" w:customStyle="1" w:styleId="4E31337967E444F9B071BB30780688C1">
    <w:name w:val="4E31337967E444F9B071BB30780688C1"/>
    <w:rsid w:val="00EF5628"/>
  </w:style>
  <w:style w:type="paragraph" w:customStyle="1" w:styleId="21E1A6573C474953BEFFF9CC21939F4C">
    <w:name w:val="21E1A6573C474953BEFFF9CC21939F4C"/>
    <w:rsid w:val="00EF5628"/>
  </w:style>
  <w:style w:type="paragraph" w:customStyle="1" w:styleId="49CBCBFCAD0B4301A97080FD0398E002">
    <w:name w:val="49CBCBFCAD0B4301A97080FD0398E002"/>
    <w:rsid w:val="00EF5628"/>
  </w:style>
  <w:style w:type="paragraph" w:customStyle="1" w:styleId="381A1046CEAF4C1593A03F8B376167BF">
    <w:name w:val="381A1046CEAF4C1593A03F8B376167BF"/>
    <w:rsid w:val="00EF5628"/>
  </w:style>
  <w:style w:type="paragraph" w:customStyle="1" w:styleId="9B7CFF29F62A473386A17455B2557381">
    <w:name w:val="9B7CFF29F62A473386A17455B2557381"/>
    <w:rsid w:val="00EF5628"/>
  </w:style>
  <w:style w:type="paragraph" w:customStyle="1" w:styleId="C613945D36234F3F9884C3091E5086A6">
    <w:name w:val="C613945D36234F3F9884C3091E5086A6"/>
    <w:rsid w:val="00EF5628"/>
  </w:style>
  <w:style w:type="paragraph" w:customStyle="1" w:styleId="73CFCC43EB254AFAA5955F6B4B226AC1">
    <w:name w:val="73CFCC43EB254AFAA5955F6B4B226AC1"/>
    <w:rsid w:val="00EF5628"/>
  </w:style>
  <w:style w:type="paragraph" w:customStyle="1" w:styleId="C356F73C84624B4BA51C3049630645F9">
    <w:name w:val="C356F73C84624B4BA51C3049630645F9"/>
    <w:rsid w:val="00776636"/>
  </w:style>
  <w:style w:type="paragraph" w:customStyle="1" w:styleId="B2494C9CBE0E47B58E56824702459ADF">
    <w:name w:val="B2494C9CBE0E47B58E56824702459ADF"/>
    <w:rsid w:val="00776636"/>
  </w:style>
  <w:style w:type="paragraph" w:customStyle="1" w:styleId="AE08F860DB4F4A4FA5CAF97BE219633A">
    <w:name w:val="AE08F860DB4F4A4FA5CAF97BE219633A"/>
    <w:rsid w:val="00776636"/>
  </w:style>
  <w:style w:type="paragraph" w:customStyle="1" w:styleId="54AE3219904A4CA695B93D75A649EC3C">
    <w:name w:val="54AE3219904A4CA695B93D75A649EC3C"/>
    <w:rsid w:val="00776636"/>
  </w:style>
  <w:style w:type="paragraph" w:customStyle="1" w:styleId="C5962FFDED1A4F80BE418580FD0408A5">
    <w:name w:val="C5962FFDED1A4F80BE418580FD0408A5"/>
    <w:rsid w:val="00776636"/>
  </w:style>
  <w:style w:type="paragraph" w:customStyle="1" w:styleId="DDF8A49B069B4F7FA3317F47F39DC1FE">
    <w:name w:val="DDF8A49B069B4F7FA3317F47F39DC1FE"/>
    <w:rsid w:val="00D50EDA"/>
  </w:style>
  <w:style w:type="paragraph" w:customStyle="1" w:styleId="8D34AA1769594F7A94DF83722BCB59A8">
    <w:name w:val="8D34AA1769594F7A94DF83722BCB59A8"/>
    <w:rsid w:val="00D50EDA"/>
  </w:style>
  <w:style w:type="paragraph" w:customStyle="1" w:styleId="9CE0B4E9A0DD443681CBAD3E8BE54A83">
    <w:name w:val="9CE0B4E9A0DD443681CBAD3E8BE54A83"/>
    <w:rsid w:val="00D50E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2019-03-20T20:35:00Z</dcterms:created>
  <dcterms:modified xsi:type="dcterms:W3CDTF">2019-03-21T16:15:00Z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